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CC"/>
  <w:body>
    <w:p w14:paraId="413A81E3" w14:textId="77777777" w:rsidR="00057DB9" w:rsidRDefault="006D63C6" w:rsidP="00094196">
      <w:pPr>
        <w:tabs>
          <w:tab w:val="right" w:pos="10466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76F2198" wp14:editId="1D688C27">
                <wp:simplePos x="0" y="0"/>
                <wp:positionH relativeFrom="page">
                  <wp:posOffset>63500</wp:posOffset>
                </wp:positionH>
                <wp:positionV relativeFrom="page">
                  <wp:posOffset>494665</wp:posOffset>
                </wp:positionV>
                <wp:extent cx="6433820" cy="417195"/>
                <wp:effectExtent l="0" t="0" r="0" b="0"/>
                <wp:wrapNone/>
                <wp:docPr id="2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3820" cy="417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E0E77" w14:textId="25009EC3" w:rsidR="00A339A9" w:rsidRPr="00E83134" w:rsidRDefault="006D63C6" w:rsidP="00094196">
                            <w:pPr>
                              <w:pStyle w:val="Masthead"/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Year 1 </w:t>
                            </w:r>
                            <w:r w:rsidR="00D1661E">
                              <w:rPr>
                                <w:rFonts w:ascii="SassoonPrimaryInfant" w:hAnsi="SassoonPrimaryInfant"/>
                                <w:sz w:val="52"/>
                              </w:rPr>
                              <w:t>Spring</w:t>
                            </w:r>
                            <w:r w:rsidR="00A339A9" w:rsidRPr="00E83134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Newsletter</w:t>
                            </w:r>
                            <w:r w:rsidR="00634C7D" w:rsidRPr="00E83134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202</w:t>
                            </w:r>
                            <w:r w:rsidR="006A4C26">
                              <w:rPr>
                                <w:rFonts w:ascii="SassoonPrimaryInfant" w:hAnsi="SassoonPrimaryInfant"/>
                                <w:sz w:val="5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6F2198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pt;margin-top:38.95pt;width:506.6pt;height:32.85pt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" filled="f" stroked="f" strokecolor="white">
                <v:textbox style="mso-fit-shape-to-text:t" inset="0,0,0,0">
                  <w:txbxContent>
                    <w:p w14:paraId="67FE0E77" w14:textId="25009EC3" w:rsidR="00A339A9" w:rsidRPr="00E83134" w:rsidRDefault="006D63C6" w:rsidP="00094196">
                      <w:pPr>
                        <w:pStyle w:val="Masthead"/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Year 1 </w:t>
                      </w:r>
                      <w:r w:rsidR="00D1661E">
                        <w:rPr>
                          <w:rFonts w:ascii="SassoonPrimaryInfant" w:hAnsi="SassoonPrimaryInfant"/>
                          <w:sz w:val="52"/>
                        </w:rPr>
                        <w:t>Spring</w:t>
                      </w:r>
                      <w:r w:rsidR="00A339A9" w:rsidRPr="00E83134">
                        <w:rPr>
                          <w:rFonts w:ascii="SassoonPrimaryInfant" w:hAnsi="SassoonPrimaryInfant"/>
                          <w:sz w:val="52"/>
                        </w:rPr>
                        <w:t xml:space="preserve"> Newsletter</w:t>
                      </w:r>
                      <w:r w:rsidR="00634C7D" w:rsidRPr="00E83134">
                        <w:rPr>
                          <w:rFonts w:ascii="SassoonPrimaryInfant" w:hAnsi="SassoonPrimaryInfant"/>
                          <w:sz w:val="52"/>
                        </w:rPr>
                        <w:t xml:space="preserve"> 202</w:t>
                      </w:r>
                      <w:r w:rsidR="006A4C26">
                        <w:rPr>
                          <w:rFonts w:ascii="SassoonPrimaryInfant" w:hAnsi="SassoonPrimaryInfant"/>
                          <w:sz w:val="5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7FB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D57608" wp14:editId="6E1DDDC8">
                <wp:simplePos x="0" y="0"/>
                <wp:positionH relativeFrom="page">
                  <wp:posOffset>6038850</wp:posOffset>
                </wp:positionH>
                <wp:positionV relativeFrom="page">
                  <wp:posOffset>523875</wp:posOffset>
                </wp:positionV>
                <wp:extent cx="789305" cy="1000125"/>
                <wp:effectExtent l="0" t="0" r="0" b="0"/>
                <wp:wrapNone/>
                <wp:docPr id="25" name="Text Box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930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C966E5C" w14:textId="77777777" w:rsidR="00056EB1" w:rsidRDefault="00E97FB4">
                            <w:r w:rsidRPr="0013245E">
                              <w:rPr>
                                <w:noProof/>
                              </w:rPr>
                              <w:drawing>
                                <wp:inline distT="0" distB="0" distL="0" distR="0" wp14:anchorId="71DA5FDF" wp14:editId="619CCFDE">
                                  <wp:extent cx="790575" cy="100012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0575" cy="1000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57608" id="Text Box 493" o:spid="_x0000_s1027" type="#_x0000_t202" style="position:absolute;margin-left:475.5pt;margin-top:41.25pt;width:62.15pt;height:78.75pt;z-index:25166848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" filled="f" stroked="f">
                <v:textbox style="mso-fit-shape-to-text:t" inset="0,0,0,0">
                  <w:txbxContent>
                    <w:p w14:paraId="2C966E5C" w14:textId="77777777" w:rsidR="00056EB1" w:rsidRDefault="00E97FB4">
                      <w:r w:rsidRPr="0013245E">
                        <w:rPr>
                          <w:noProof/>
                        </w:rPr>
                        <w:drawing>
                          <wp:inline distT="0" distB="0" distL="0" distR="0" wp14:anchorId="71DA5FDF" wp14:editId="619CCFDE">
                            <wp:extent cx="790575" cy="100012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0575" cy="1000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7FB4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 wp14:anchorId="0AD2296F" wp14:editId="3B8C50D4">
                <wp:simplePos x="0" y="0"/>
                <wp:positionH relativeFrom="page">
                  <wp:posOffset>2540000</wp:posOffset>
                </wp:positionH>
                <wp:positionV relativeFrom="page">
                  <wp:posOffset>3149600</wp:posOffset>
                </wp:positionV>
                <wp:extent cx="91440" cy="91440"/>
                <wp:effectExtent l="0" t="0" r="0" b="0"/>
                <wp:wrapNone/>
                <wp:docPr id="23" name="Text Box 14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3ABFB4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2296F" id="Text Box 144" o:spid="_x0000_s1028" type="#_x0000_t202" style="position:absolute;margin-left:200pt;margin-top:248pt;width:7.2pt;height:7.2pt;z-index:25164800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" o:allowincell="f" filled="f" stroked="f">
                <v:textbox inset="0,0,0,0">
                  <w:txbxContent>
                    <w:p w14:paraId="073ABFB4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7FB4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 wp14:anchorId="1105B620" wp14:editId="2328ACB0">
                <wp:simplePos x="0" y="0"/>
                <wp:positionH relativeFrom="page">
                  <wp:posOffset>2529840</wp:posOffset>
                </wp:positionH>
                <wp:positionV relativeFrom="page">
                  <wp:posOffset>6601460</wp:posOffset>
                </wp:positionV>
                <wp:extent cx="91440" cy="91440"/>
                <wp:effectExtent l="0" t="0" r="0" b="0"/>
                <wp:wrapNone/>
                <wp:docPr id="22" name="Text Box 14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EC78B5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5B620" id="Text Box 148" o:spid="_x0000_s1029" type="#_x0000_t202" style="position:absolute;margin-left:199.2pt;margin-top:519.8pt;width:7.2pt;height:7.2pt;z-index:25164902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" o:allowincell="f" filled="f" stroked="f">
                <v:textbox inset="0,0,0,0">
                  <w:txbxContent>
                    <w:p w14:paraId="67EC78B5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4196">
        <w:rPr>
          <w:noProof/>
        </w:rPr>
        <w:tab/>
      </w:r>
    </w:p>
    <w:p w14:paraId="7C95C63D" w14:textId="77777777" w:rsidR="00057DB9" w:rsidRPr="00057DB9" w:rsidRDefault="00057DB9" w:rsidP="00057DB9"/>
    <w:p w14:paraId="18E31E21" w14:textId="77777777" w:rsidR="00057DB9" w:rsidRPr="00057DB9" w:rsidRDefault="00E97FB4" w:rsidP="00057DB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A75A537" wp14:editId="3E50218C">
                <wp:simplePos x="0" y="0"/>
                <wp:positionH relativeFrom="page">
                  <wp:posOffset>434975</wp:posOffset>
                </wp:positionH>
                <wp:positionV relativeFrom="page">
                  <wp:posOffset>983615</wp:posOffset>
                </wp:positionV>
                <wp:extent cx="3377565" cy="923480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2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923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5392AE" w14:textId="77777777" w:rsidR="00283989" w:rsidRPr="006D63C6" w:rsidRDefault="00263734" w:rsidP="00E83134">
                            <w:pPr>
                              <w:pStyle w:val="Heading1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>Welcome back</w:t>
                            </w:r>
                          </w:p>
                          <w:p w14:paraId="1E2EE213" w14:textId="77777777" w:rsidR="00D16391" w:rsidRPr="006D63C6" w:rsidRDefault="00D1661E" w:rsidP="00E83134">
                            <w:pPr>
                              <w:pStyle w:val="BodyText"/>
                              <w:spacing w:after="0"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We hope you all had a lovely Christmas and New Year, thank you for all the lovely gifts we received for Christmas, they aren’t expected</w:t>
                            </w:r>
                            <w:r w:rsidR="002832EC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and were </w:t>
                            </w: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very much appreciated. </w:t>
                            </w:r>
                          </w:p>
                          <w:p w14:paraId="07A3A39C" w14:textId="77777777" w:rsidR="00D1661E" w:rsidRDefault="00D1661E" w:rsidP="00E83134">
                            <w:pPr>
                              <w:pStyle w:val="BodyText"/>
                              <w:spacing w:after="0"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The children have come back to school settled and recharged</w:t>
                            </w:r>
                            <w:r w:rsidR="002832EC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, they’ve all had a brilliant first week back </w:t>
                            </w:r>
                            <w:r w:rsidR="002832EC" w:rsidRPr="002832EC">
                              <w:rPr>
                                <mc:AlternateContent>
                                  <mc:Choice Requires="w16se">
                                    <w:rFonts w:ascii="Eras Medium ITC" w:hAnsi="Eras Medium ITC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22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="002832EC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</w:t>
                            </w:r>
                          </w:p>
                          <w:p w14:paraId="2BC84DB2" w14:textId="77777777" w:rsidR="00283989" w:rsidRPr="006D63C6" w:rsidRDefault="00283989" w:rsidP="00E83134">
                            <w:pPr>
                              <w:pStyle w:val="BodyText"/>
                              <w:spacing w:after="0"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We are looking forward to an exciting </w:t>
                            </w:r>
                            <w:r w:rsidR="00D16391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term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– if you ever have any concerns o</w:t>
                            </w:r>
                            <w:r w:rsidR="005000EE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r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queries, do not hesitate </w:t>
                            </w:r>
                            <w:r w:rsidR="00696319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speak to us on the gate in the morning or at the end of the school day.</w:t>
                            </w:r>
                            <w:r w:rsidR="005000EE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</w:t>
                            </w:r>
                            <w:r w:rsidR="00696319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You can also</w:t>
                            </w:r>
                            <w:r w:rsidR="005000EE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contact us via email</w:t>
                            </w:r>
                            <w:r w:rsidR="00696319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or class dojo.</w:t>
                            </w:r>
                          </w:p>
                          <w:p w14:paraId="3E597E14" w14:textId="77777777" w:rsidR="00D16391" w:rsidRPr="006D63C6" w:rsidRDefault="00D16391" w:rsidP="00E83134">
                            <w:pPr>
                              <w:pStyle w:val="BodyText"/>
                              <w:spacing w:after="0"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14:paraId="0A46ABFF" w14:textId="77777777" w:rsidR="00D16391" w:rsidRPr="006D63C6" w:rsidRDefault="00263734" w:rsidP="00E83134">
                            <w:pPr>
                              <w:jc w:val="center"/>
                              <w:textAlignment w:val="top"/>
                              <w:rPr>
                                <w:rFonts w:ascii="Eras Medium ITC" w:hAnsi="Eras Medium ITC" w:cs="Arial"/>
                                <w:color w:val="000000"/>
                                <w:sz w:val="22"/>
                                <w:lang w:val="en-GB" w:eastAsia="en-GB"/>
                              </w:rPr>
                            </w:pPr>
                            <w:r w:rsidRPr="006D63C6">
                              <w:rPr>
                                <w:rFonts w:ascii="Eras Medium ITC" w:hAnsi="Eras Medium ITC" w:cs="Arial"/>
                                <w:b/>
                                <w:bCs/>
                                <w:color w:val="000000"/>
                                <w:sz w:val="22"/>
                                <w:bdr w:val="none" w:sz="0" w:space="0" w:color="auto" w:frame="1"/>
                                <w:lang w:val="en-GB" w:eastAsia="en-GB"/>
                              </w:rPr>
                              <w:t>Miss Parry</w:t>
                            </w:r>
                            <w:r w:rsidR="00D16391" w:rsidRPr="006D63C6">
                              <w:rPr>
                                <w:rFonts w:ascii="Eras Medium ITC" w:hAnsi="Eras Medium ITC" w:cs="Arial"/>
                                <w:b/>
                                <w:bCs/>
                                <w:color w:val="000000"/>
                                <w:sz w:val="22"/>
                                <w:bdr w:val="none" w:sz="0" w:space="0" w:color="auto" w:frame="1"/>
                                <w:lang w:val="en-GB" w:eastAsia="en-GB"/>
                              </w:rPr>
                              <w:t xml:space="preserve">: </w:t>
                            </w:r>
                            <w:r w:rsidRPr="006D63C6">
                              <w:rPr>
                                <w:rFonts w:ascii="Eras Medium ITC" w:hAnsi="Eras Medium ITC" w:cs="Arial"/>
                                <w:b/>
                                <w:bCs/>
                                <w:color w:val="000000"/>
                                <w:sz w:val="22"/>
                                <w:bdr w:val="none" w:sz="0" w:space="0" w:color="auto" w:frame="1"/>
                                <w:lang w:val="en-GB" w:eastAsia="en-GB"/>
                              </w:rPr>
                              <w:t>parry.e1</w:t>
                            </w:r>
                            <w:r w:rsidR="00D16391" w:rsidRPr="006D63C6">
                              <w:rPr>
                                <w:rFonts w:ascii="Eras Medium ITC" w:hAnsi="Eras Medium ITC" w:cs="Arial"/>
                                <w:b/>
                                <w:bCs/>
                                <w:color w:val="000000"/>
                                <w:sz w:val="22"/>
                                <w:bdr w:val="none" w:sz="0" w:space="0" w:color="auto" w:frame="1"/>
                                <w:lang w:val="en-GB" w:eastAsia="en-GB"/>
                              </w:rPr>
                              <w:t>@welearn365.com</w:t>
                            </w:r>
                          </w:p>
                          <w:p w14:paraId="54410A3C" w14:textId="77777777" w:rsidR="00D16391" w:rsidRPr="006D63C6" w:rsidRDefault="00D16391" w:rsidP="00E83134">
                            <w:pPr>
                              <w:jc w:val="center"/>
                              <w:textAlignment w:val="top"/>
                              <w:rPr>
                                <w:rFonts w:ascii="Eras Medium ITC" w:hAnsi="Eras Medium ITC" w:cs="Arial"/>
                                <w:color w:val="000000"/>
                                <w:sz w:val="22"/>
                                <w:lang w:val="en-GB" w:eastAsia="en-GB"/>
                              </w:rPr>
                            </w:pPr>
                            <w:r w:rsidRPr="006D63C6">
                              <w:rPr>
                                <w:rFonts w:ascii="Eras Medium ITC" w:hAnsi="Eras Medium ITC" w:cs="Arial"/>
                                <w:b/>
                                <w:bCs/>
                                <w:color w:val="000000"/>
                                <w:sz w:val="22"/>
                                <w:bdr w:val="none" w:sz="0" w:space="0" w:color="auto" w:frame="1"/>
                                <w:lang w:val="en-GB" w:eastAsia="en-GB"/>
                              </w:rPr>
                              <w:t>Mrs Carr: carr.s@welearn365.com</w:t>
                            </w:r>
                          </w:p>
                          <w:p w14:paraId="5E328D44" w14:textId="77777777" w:rsidR="00267A44" w:rsidRPr="006D63C6" w:rsidRDefault="00267A44" w:rsidP="00E83134">
                            <w:pPr>
                              <w:pStyle w:val="Heading1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  <w:szCs w:val="20"/>
                              </w:rPr>
                            </w:pPr>
                          </w:p>
                          <w:p w14:paraId="54625201" w14:textId="77777777" w:rsidR="00263734" w:rsidRPr="006D63C6" w:rsidRDefault="002637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14:paraId="5AF0C435" w14:textId="77777777" w:rsidR="00263734" w:rsidRPr="006D63C6" w:rsidRDefault="00263734" w:rsidP="00D1661E">
                            <w:pPr>
                              <w:jc w:val="center"/>
                              <w:rPr>
                                <w:rFonts w:ascii="Eras Medium ITC" w:hAnsi="Eras Medium ITC"/>
                                <w:b/>
                                <w:color w:val="0070C0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b/>
                                <w:color w:val="0070C0"/>
                                <w:sz w:val="28"/>
                              </w:rPr>
                              <w:t>Year one team:</w:t>
                            </w:r>
                          </w:p>
                          <w:p w14:paraId="61A408E8" w14:textId="77777777" w:rsidR="00263734" w:rsidRPr="006D63C6" w:rsidRDefault="002637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14:paraId="6CF69C72" w14:textId="77777777" w:rsidR="00263734" w:rsidRPr="006D63C6" w:rsidRDefault="002637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b/>
                                <w:sz w:val="22"/>
                              </w:rPr>
                              <w:t>1-CM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: Mrs Carr (Monday-Thursday)</w:t>
                            </w:r>
                            <w:r w:rsidR="00E83134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.  Mrs Moore (Friday)</w:t>
                            </w:r>
                          </w:p>
                          <w:p w14:paraId="4BDCBE65" w14:textId="77777777" w:rsidR="00E83134" w:rsidRPr="006D63C6" w:rsidRDefault="00E831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b/>
                                <w:sz w:val="22"/>
                              </w:rPr>
                              <w:t>1P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: Miss Parry</w:t>
                            </w:r>
                          </w:p>
                          <w:p w14:paraId="66286EA1" w14:textId="4C8B0989" w:rsidR="00D1661E" w:rsidRDefault="00E83134" w:rsidP="005C36EB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Teaching assistant</w:t>
                            </w:r>
                            <w:r w:rsidR="00CD44A1">
                              <w:rPr>
                                <w:rFonts w:ascii="Eras Medium ITC" w:hAnsi="Eras Medium ITC"/>
                                <w:sz w:val="22"/>
                              </w:rPr>
                              <w:t>s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: Miss Flem</w:t>
                            </w:r>
                            <w:r w:rsidR="00D1661E">
                              <w:rPr>
                                <w:rFonts w:ascii="Eras Medium ITC" w:hAnsi="Eras Medium ITC"/>
                                <w:sz w:val="22"/>
                              </w:rPr>
                              <w:t>ing</w:t>
                            </w:r>
                          </w:p>
                          <w:p w14:paraId="3828FB1E" w14:textId="328FDA03" w:rsidR="00E83134" w:rsidRDefault="00D1661E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Miss Johnson: </w:t>
                            </w:r>
                            <w:r w:rsidR="00A060D0">
                              <w:rPr>
                                <w:rFonts w:ascii="Eras Medium ITC" w:hAnsi="Eras Medium ITC"/>
                                <w:sz w:val="22"/>
                              </w:rPr>
                              <w:t>Tuesday and Wednesday mornings</w:t>
                            </w: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</w:t>
                            </w:r>
                          </w:p>
                          <w:p w14:paraId="17368591" w14:textId="2F06CA69" w:rsidR="002832EC" w:rsidRPr="006D63C6" w:rsidRDefault="002832EC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M</w:t>
                            </w:r>
                            <w:r w:rsidR="00A060D0">
                              <w:rPr>
                                <w:rFonts w:ascii="Eras Medium ITC" w:hAnsi="Eras Medium ITC"/>
                                <w:sz w:val="22"/>
                              </w:rPr>
                              <w:t>iss Morris 1:1</w:t>
                            </w:r>
                          </w:p>
                          <w:p w14:paraId="21AED316" w14:textId="77777777" w:rsidR="00263734" w:rsidRPr="006D63C6" w:rsidRDefault="002637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14:paraId="4AE4AA70" w14:textId="77777777" w:rsidR="00E83134" w:rsidRPr="006D63C6" w:rsidRDefault="00E831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b/>
                                <w:color w:val="0070C0"/>
                              </w:rPr>
                            </w:pPr>
                          </w:p>
                          <w:p w14:paraId="416B7469" w14:textId="77777777" w:rsidR="00E83134" w:rsidRDefault="00E831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b/>
                                <w:color w:val="0070C0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b/>
                                <w:color w:val="0070C0"/>
                              </w:rPr>
                              <w:t>Reading books</w:t>
                            </w:r>
                          </w:p>
                          <w:p w14:paraId="561F3901" w14:textId="77777777" w:rsidR="0023552C" w:rsidRPr="00061580" w:rsidRDefault="0023552C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</w:rPr>
                            </w:pPr>
                          </w:p>
                          <w:p w14:paraId="2D49C5C8" w14:textId="547FBB5D" w:rsidR="008B2EF2" w:rsidRPr="005C36EB" w:rsidRDefault="00176413" w:rsidP="0023552C">
                            <w:pPr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All children are grouped for guided reading, these groups change regularly to ensure your child is reading books </w:t>
                            </w:r>
                            <w:r w:rsidR="008E2E93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at the correct level for them</w:t>
                            </w:r>
                            <w:r w:rsidR="00276F96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 w:rsidR="00F639EB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Guided reading happens twice weekly</w:t>
                            </w:r>
                            <w:r w:rsidR="00AF2D53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. Some children also have extra 1:1 reading each week</w:t>
                            </w:r>
                            <w:r w:rsidR="00212001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. Your child will usually have 1 book they are familiar with and one new book (</w:t>
                            </w:r>
                            <w:r w:rsidR="00621C26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both books </w:t>
                            </w:r>
                            <w:r w:rsidR="00212001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focus on the s</w:t>
                            </w:r>
                            <w:r w:rsidR="008B2EF2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ame sounds </w:t>
                            </w:r>
                            <w:r w:rsidR="00621C26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and are on </w:t>
                            </w:r>
                            <w:r w:rsidR="008B2EF2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the same level).</w:t>
                            </w:r>
                          </w:p>
                          <w:p w14:paraId="13B9173D" w14:textId="37E64D13" w:rsidR="0023552C" w:rsidRPr="005C36EB" w:rsidRDefault="00212001" w:rsidP="0023552C">
                            <w:pPr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Please send your child’s </w:t>
                            </w:r>
                            <w:r w:rsidR="008B2EF2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reading books and reading diary in eve</w:t>
                            </w:r>
                            <w:r w:rsidR="0083730F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r</w:t>
                            </w:r>
                            <w:r w:rsidR="008B2EF2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y day. Please</w:t>
                            </w:r>
                            <w:r w:rsidR="00061580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also</w:t>
                            </w:r>
                            <w:r w:rsidR="008B2EF2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remember to fill out their reading diaries each time you listen to them read</w:t>
                            </w:r>
                            <w:r w:rsidR="00061580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, this is a very important</w:t>
                            </w:r>
                            <w:r w:rsidR="0083730F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record</w:t>
                            </w:r>
                            <w:r w:rsidR="00061580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for us</w:t>
                            </w:r>
                            <w:r w:rsidR="0083730F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to have</w:t>
                            </w:r>
                            <w:r w:rsidR="00061580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at school </w:t>
                            </w:r>
                            <w:r w:rsidR="00061580" w:rsidRPr="005C36EB">
                              <w:rPr>
                                <mc:AlternateContent>
                                  <mc:Choice Requires="w16se">
                                    <w:rFonts w:ascii="Eras Medium ITC" w:hAnsi="Eras Medium ITC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="00061580" w:rsidRPr="005C36EB">
                              <w:rPr>
                                <w:rFonts w:ascii="Eras Medium ITC" w:hAnsi="Eras Medium ITC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25DC54C" w14:textId="77777777" w:rsidR="00696319" w:rsidRPr="006D63C6" w:rsidRDefault="00696319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b/>
                                <w:color w:val="0070C0"/>
                              </w:rPr>
                            </w:pPr>
                          </w:p>
                          <w:p w14:paraId="6E471539" w14:textId="2CB62C66" w:rsidR="00263734" w:rsidRPr="006D63C6" w:rsidRDefault="005C36EB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noProof/>
                                <w:sz w:val="22"/>
                                <w:highlight w:val="yellow"/>
                              </w:rPr>
                              <w:drawing>
                                <wp:inline distT="0" distB="0" distL="0" distR="0" wp14:anchorId="63D221BD" wp14:editId="0F6543F4">
                                  <wp:extent cx="742950" cy="523875"/>
                                  <wp:effectExtent l="0" t="0" r="0" b="0"/>
                                  <wp:docPr id="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2950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528A0C" w14:textId="77777777" w:rsidR="00056EB1" w:rsidRPr="006D63C6" w:rsidRDefault="00FD1F5C" w:rsidP="005C36EB">
                            <w:pPr>
                              <w:pStyle w:val="Heading1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>Volunteer</w:t>
                            </w:r>
                            <w:r w:rsidR="00056EB1" w:rsidRPr="006D63C6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 xml:space="preserve"> Helpers</w:t>
                            </w:r>
                          </w:p>
                          <w:p w14:paraId="5586B311" w14:textId="77777777" w:rsidR="00056EB1" w:rsidRPr="006D63C6" w:rsidRDefault="00056EB1" w:rsidP="00E83134">
                            <w:pPr>
                              <w:pStyle w:val="BodyText"/>
                              <w:spacing w:after="0"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As always, we are grateful for any adult support within school. If you could spare any time at all,</w:t>
                            </w:r>
                            <w:r w:rsidR="00FD1F5C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or know a Grandparent or someone who could,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we would be extremely thankful for the help. Children love reading to an adult.</w:t>
                            </w:r>
                          </w:p>
                          <w:p w14:paraId="2B9082AC" w14:textId="77777777" w:rsidR="00056EB1" w:rsidRPr="006D63C6" w:rsidRDefault="00056EB1" w:rsidP="002256F9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Eras Medium ITC" w:hAnsi="Eras Medium ITC" w:cs="Arial"/>
                                <w:color w:val="2B2E34"/>
                                <w:sz w:val="18"/>
                                <w:szCs w:val="23"/>
                              </w:rPr>
                            </w:pPr>
                          </w:p>
                          <w:p w14:paraId="61F1BEBF" w14:textId="77777777" w:rsidR="006A3919" w:rsidRPr="006D63C6" w:rsidRDefault="006A3919" w:rsidP="00056EB1">
                            <w:pPr>
                              <w:spacing w:line="276" w:lineRule="auto"/>
                              <w:rPr>
                                <w:rFonts w:ascii="Eras Medium ITC" w:hAnsi="Eras Medium ITC"/>
                                <w:sz w:val="16"/>
                                <w:lang w:val="en-GB"/>
                              </w:rPr>
                            </w:pPr>
                          </w:p>
                          <w:p w14:paraId="122FA36B" w14:textId="77777777" w:rsidR="006A3919" w:rsidRPr="006D63C6" w:rsidRDefault="006A3919" w:rsidP="0095397C">
                            <w:pPr>
                              <w:pStyle w:val="BodyText"/>
                              <w:spacing w:line="276" w:lineRule="auto"/>
                              <w:rPr>
                                <w:rFonts w:ascii="Eras Medium ITC" w:hAnsi="Eras Medium ITC"/>
                                <w:sz w:val="16"/>
                              </w:rPr>
                            </w:pPr>
                          </w:p>
                          <w:p w14:paraId="489D0747" w14:textId="77777777" w:rsidR="007713E3" w:rsidRPr="006D63C6" w:rsidRDefault="007713E3" w:rsidP="0095397C">
                            <w:pPr>
                              <w:pStyle w:val="BodyText"/>
                              <w:spacing w:after="0" w:line="276" w:lineRule="auto"/>
                              <w:rPr>
                                <w:rFonts w:ascii="Eras Medium ITC" w:hAnsi="Eras Medium ITC"/>
                                <w:sz w:val="16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16"/>
                              </w:rPr>
                              <w:t xml:space="preserve"> </w:t>
                            </w:r>
                          </w:p>
                          <w:p w14:paraId="4B2D0C9A" w14:textId="77777777" w:rsidR="00A339A9" w:rsidRPr="006D63C6" w:rsidRDefault="00724115" w:rsidP="0095397C">
                            <w:pPr>
                              <w:spacing w:line="276" w:lineRule="auto"/>
                              <w:rPr>
                                <w:rFonts w:ascii="Eras Medium ITC" w:hAnsi="Eras Medium ITC"/>
                                <w:sz w:val="16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16"/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5A537" id="Text Box 15" o:spid="_x0000_s1030" type="#_x0000_t202" style="position:absolute;margin-left:34.25pt;margin-top:77.45pt;width:265.95pt;height:727.1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" filled="f" stroked="f">
                <v:textbox inset="0,0,0,0">
                  <w:txbxContent>
                    <w:p w14:paraId="215392AE" w14:textId="77777777" w:rsidR="00283989" w:rsidRPr="006D63C6" w:rsidRDefault="00263734" w:rsidP="00E83134">
                      <w:pPr>
                        <w:pStyle w:val="Heading1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4"/>
                          <w:szCs w:val="20"/>
                        </w:rPr>
                      </w:pPr>
                      <w:r w:rsidRPr="006D63C6">
                        <w:rPr>
                          <w:rFonts w:ascii="Eras Medium ITC" w:hAnsi="Eras Medium ITC"/>
                          <w:sz w:val="24"/>
                          <w:szCs w:val="20"/>
                        </w:rPr>
                        <w:t>Welcome back</w:t>
                      </w:r>
                    </w:p>
                    <w:p w14:paraId="1E2EE213" w14:textId="77777777" w:rsidR="00D16391" w:rsidRPr="006D63C6" w:rsidRDefault="00D1661E" w:rsidP="00E83134">
                      <w:pPr>
                        <w:pStyle w:val="BodyText"/>
                        <w:spacing w:after="0"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>We hope you all had a lovely Christmas and New Year, thank you for all the lovely gifts we received for Christmas, they aren’t expected</w:t>
                      </w:r>
                      <w:r w:rsidR="002832EC">
                        <w:rPr>
                          <w:rFonts w:ascii="Eras Medium ITC" w:hAnsi="Eras Medium ITC"/>
                          <w:sz w:val="22"/>
                        </w:rPr>
                        <w:t xml:space="preserve"> and were </w:t>
                      </w:r>
                      <w:r>
                        <w:rPr>
                          <w:rFonts w:ascii="Eras Medium ITC" w:hAnsi="Eras Medium ITC"/>
                          <w:sz w:val="22"/>
                        </w:rPr>
                        <w:t xml:space="preserve">very much appreciated. </w:t>
                      </w:r>
                    </w:p>
                    <w:p w14:paraId="07A3A39C" w14:textId="77777777" w:rsidR="00D1661E" w:rsidRDefault="00D1661E" w:rsidP="00E83134">
                      <w:pPr>
                        <w:pStyle w:val="BodyText"/>
                        <w:spacing w:after="0"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>The children have come back to school settled and recharged</w:t>
                      </w:r>
                      <w:r w:rsidR="002832EC">
                        <w:rPr>
                          <w:rFonts w:ascii="Eras Medium ITC" w:hAnsi="Eras Medium ITC"/>
                          <w:sz w:val="22"/>
                        </w:rPr>
                        <w:t xml:space="preserve">, they’ve all had a brilliant first week back </w:t>
                      </w:r>
                      <w:r w:rsidR="002832EC" w:rsidRPr="002832EC">
                        <w:rPr>
                          <mc:AlternateContent>
                            <mc:Choice Requires="w16se">
                              <w:rFonts w:ascii="Eras Medium ITC" w:hAnsi="Eras Medium ITC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22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="002832EC">
                        <w:rPr>
                          <w:rFonts w:ascii="Eras Medium ITC" w:hAnsi="Eras Medium ITC"/>
                          <w:sz w:val="22"/>
                        </w:rPr>
                        <w:t xml:space="preserve"> </w:t>
                      </w:r>
                    </w:p>
                    <w:p w14:paraId="2BC84DB2" w14:textId="77777777" w:rsidR="00283989" w:rsidRPr="006D63C6" w:rsidRDefault="00283989" w:rsidP="00E83134">
                      <w:pPr>
                        <w:pStyle w:val="BodyText"/>
                        <w:spacing w:after="0"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We are looking forward to an exciting </w:t>
                      </w:r>
                      <w:r w:rsidR="00D16391" w:rsidRPr="006D63C6">
                        <w:rPr>
                          <w:rFonts w:ascii="Eras Medium ITC" w:hAnsi="Eras Medium ITC"/>
                          <w:sz w:val="22"/>
                        </w:rPr>
                        <w:t>term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 – if you ever have any concerns o</w:t>
                      </w:r>
                      <w:r w:rsidR="005000EE" w:rsidRPr="006D63C6">
                        <w:rPr>
                          <w:rFonts w:ascii="Eras Medium ITC" w:hAnsi="Eras Medium ITC"/>
                          <w:sz w:val="22"/>
                        </w:rPr>
                        <w:t>r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 queries, do not hesitate </w:t>
                      </w:r>
                      <w:r w:rsidR="00696319" w:rsidRPr="006D63C6">
                        <w:rPr>
                          <w:rFonts w:ascii="Eras Medium ITC" w:hAnsi="Eras Medium ITC"/>
                          <w:sz w:val="22"/>
                        </w:rPr>
                        <w:t>speak to us on the gate in the morning or at the end of the school day.</w:t>
                      </w:r>
                      <w:r w:rsidR="005000EE" w:rsidRPr="006D63C6">
                        <w:rPr>
                          <w:rFonts w:ascii="Eras Medium ITC" w:hAnsi="Eras Medium ITC"/>
                          <w:sz w:val="22"/>
                        </w:rPr>
                        <w:t xml:space="preserve"> </w:t>
                      </w:r>
                      <w:r w:rsidR="00696319" w:rsidRPr="006D63C6">
                        <w:rPr>
                          <w:rFonts w:ascii="Eras Medium ITC" w:hAnsi="Eras Medium ITC"/>
                          <w:sz w:val="22"/>
                        </w:rPr>
                        <w:t>You can also</w:t>
                      </w:r>
                      <w:r w:rsidR="005000EE" w:rsidRPr="006D63C6">
                        <w:rPr>
                          <w:rFonts w:ascii="Eras Medium ITC" w:hAnsi="Eras Medium ITC"/>
                          <w:sz w:val="22"/>
                        </w:rPr>
                        <w:t xml:space="preserve"> contact us via email</w:t>
                      </w:r>
                      <w:r w:rsidR="00696319" w:rsidRPr="006D63C6">
                        <w:rPr>
                          <w:rFonts w:ascii="Eras Medium ITC" w:hAnsi="Eras Medium ITC"/>
                          <w:sz w:val="22"/>
                        </w:rPr>
                        <w:t xml:space="preserve"> or class dojo.</w:t>
                      </w:r>
                    </w:p>
                    <w:p w14:paraId="3E597E14" w14:textId="77777777" w:rsidR="00D16391" w:rsidRPr="006D63C6" w:rsidRDefault="00D16391" w:rsidP="00E83134">
                      <w:pPr>
                        <w:pStyle w:val="BodyText"/>
                        <w:spacing w:after="0"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14:paraId="0A46ABFF" w14:textId="77777777" w:rsidR="00D16391" w:rsidRPr="006D63C6" w:rsidRDefault="00263734" w:rsidP="00E83134">
                      <w:pPr>
                        <w:jc w:val="center"/>
                        <w:textAlignment w:val="top"/>
                        <w:rPr>
                          <w:rFonts w:ascii="Eras Medium ITC" w:hAnsi="Eras Medium ITC" w:cs="Arial"/>
                          <w:color w:val="000000"/>
                          <w:sz w:val="22"/>
                          <w:lang w:val="en-GB" w:eastAsia="en-GB"/>
                        </w:rPr>
                      </w:pPr>
                      <w:r w:rsidRPr="006D63C6">
                        <w:rPr>
                          <w:rFonts w:ascii="Eras Medium ITC" w:hAnsi="Eras Medium ITC" w:cs="Arial"/>
                          <w:b/>
                          <w:bCs/>
                          <w:color w:val="000000"/>
                          <w:sz w:val="22"/>
                          <w:bdr w:val="none" w:sz="0" w:space="0" w:color="auto" w:frame="1"/>
                          <w:lang w:val="en-GB" w:eastAsia="en-GB"/>
                        </w:rPr>
                        <w:t>Miss Parry</w:t>
                      </w:r>
                      <w:r w:rsidR="00D16391" w:rsidRPr="006D63C6">
                        <w:rPr>
                          <w:rFonts w:ascii="Eras Medium ITC" w:hAnsi="Eras Medium ITC" w:cs="Arial"/>
                          <w:b/>
                          <w:bCs/>
                          <w:color w:val="000000"/>
                          <w:sz w:val="22"/>
                          <w:bdr w:val="none" w:sz="0" w:space="0" w:color="auto" w:frame="1"/>
                          <w:lang w:val="en-GB" w:eastAsia="en-GB"/>
                        </w:rPr>
                        <w:t xml:space="preserve">: </w:t>
                      </w:r>
                      <w:r w:rsidRPr="006D63C6">
                        <w:rPr>
                          <w:rFonts w:ascii="Eras Medium ITC" w:hAnsi="Eras Medium ITC" w:cs="Arial"/>
                          <w:b/>
                          <w:bCs/>
                          <w:color w:val="000000"/>
                          <w:sz w:val="22"/>
                          <w:bdr w:val="none" w:sz="0" w:space="0" w:color="auto" w:frame="1"/>
                          <w:lang w:val="en-GB" w:eastAsia="en-GB"/>
                        </w:rPr>
                        <w:t>parry.e1</w:t>
                      </w:r>
                      <w:r w:rsidR="00D16391" w:rsidRPr="006D63C6">
                        <w:rPr>
                          <w:rFonts w:ascii="Eras Medium ITC" w:hAnsi="Eras Medium ITC" w:cs="Arial"/>
                          <w:b/>
                          <w:bCs/>
                          <w:color w:val="000000"/>
                          <w:sz w:val="22"/>
                          <w:bdr w:val="none" w:sz="0" w:space="0" w:color="auto" w:frame="1"/>
                          <w:lang w:val="en-GB" w:eastAsia="en-GB"/>
                        </w:rPr>
                        <w:t>@welearn365.com</w:t>
                      </w:r>
                    </w:p>
                    <w:p w14:paraId="54410A3C" w14:textId="77777777" w:rsidR="00D16391" w:rsidRPr="006D63C6" w:rsidRDefault="00D16391" w:rsidP="00E83134">
                      <w:pPr>
                        <w:jc w:val="center"/>
                        <w:textAlignment w:val="top"/>
                        <w:rPr>
                          <w:rFonts w:ascii="Eras Medium ITC" w:hAnsi="Eras Medium ITC" w:cs="Arial"/>
                          <w:color w:val="000000"/>
                          <w:sz w:val="22"/>
                          <w:lang w:val="en-GB" w:eastAsia="en-GB"/>
                        </w:rPr>
                      </w:pPr>
                      <w:r w:rsidRPr="006D63C6">
                        <w:rPr>
                          <w:rFonts w:ascii="Eras Medium ITC" w:hAnsi="Eras Medium ITC" w:cs="Arial"/>
                          <w:b/>
                          <w:bCs/>
                          <w:color w:val="000000"/>
                          <w:sz w:val="22"/>
                          <w:bdr w:val="none" w:sz="0" w:space="0" w:color="auto" w:frame="1"/>
                          <w:lang w:val="en-GB" w:eastAsia="en-GB"/>
                        </w:rPr>
                        <w:t>Mrs Carr: carr.s@welearn365.com</w:t>
                      </w:r>
                    </w:p>
                    <w:p w14:paraId="5E328D44" w14:textId="77777777" w:rsidR="00267A44" w:rsidRPr="006D63C6" w:rsidRDefault="00267A44" w:rsidP="00E83134">
                      <w:pPr>
                        <w:pStyle w:val="Heading1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  <w:szCs w:val="20"/>
                        </w:rPr>
                      </w:pPr>
                    </w:p>
                    <w:p w14:paraId="54625201" w14:textId="77777777" w:rsidR="00263734" w:rsidRPr="006D63C6" w:rsidRDefault="002637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14:paraId="5AF0C435" w14:textId="77777777" w:rsidR="00263734" w:rsidRPr="006D63C6" w:rsidRDefault="00263734" w:rsidP="00D1661E">
                      <w:pPr>
                        <w:jc w:val="center"/>
                        <w:rPr>
                          <w:rFonts w:ascii="Eras Medium ITC" w:hAnsi="Eras Medium ITC"/>
                          <w:b/>
                          <w:color w:val="0070C0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b/>
                          <w:color w:val="0070C0"/>
                          <w:sz w:val="28"/>
                        </w:rPr>
                        <w:t>Year one team:</w:t>
                      </w:r>
                    </w:p>
                    <w:p w14:paraId="61A408E8" w14:textId="77777777" w:rsidR="00263734" w:rsidRPr="006D63C6" w:rsidRDefault="002637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14:paraId="6CF69C72" w14:textId="77777777" w:rsidR="00263734" w:rsidRPr="006D63C6" w:rsidRDefault="002637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b/>
                          <w:sz w:val="22"/>
                        </w:rPr>
                        <w:t>1-CM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: Mrs Carr (Monday-Thursday)</w:t>
                      </w:r>
                      <w:r w:rsidR="00E83134" w:rsidRPr="006D63C6">
                        <w:rPr>
                          <w:rFonts w:ascii="Eras Medium ITC" w:hAnsi="Eras Medium ITC"/>
                          <w:sz w:val="22"/>
                        </w:rPr>
                        <w:t>.  Mrs Moore (Friday)</w:t>
                      </w:r>
                    </w:p>
                    <w:p w14:paraId="4BDCBE65" w14:textId="77777777" w:rsidR="00E83134" w:rsidRPr="006D63C6" w:rsidRDefault="00E831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b/>
                          <w:sz w:val="22"/>
                        </w:rPr>
                        <w:t>1P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: Miss Parry</w:t>
                      </w:r>
                    </w:p>
                    <w:p w14:paraId="66286EA1" w14:textId="4C8B0989" w:rsidR="00D1661E" w:rsidRDefault="00E83134" w:rsidP="005C36EB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Teaching assistant</w:t>
                      </w:r>
                      <w:r w:rsidR="00CD44A1">
                        <w:rPr>
                          <w:rFonts w:ascii="Eras Medium ITC" w:hAnsi="Eras Medium ITC"/>
                          <w:sz w:val="22"/>
                        </w:rPr>
                        <w:t>s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: Miss Flem</w:t>
                      </w:r>
                      <w:r w:rsidR="00D1661E">
                        <w:rPr>
                          <w:rFonts w:ascii="Eras Medium ITC" w:hAnsi="Eras Medium ITC"/>
                          <w:sz w:val="22"/>
                        </w:rPr>
                        <w:t>ing</w:t>
                      </w:r>
                    </w:p>
                    <w:p w14:paraId="3828FB1E" w14:textId="328FDA03" w:rsidR="00E83134" w:rsidRDefault="00D1661E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 xml:space="preserve">Miss Johnson: </w:t>
                      </w:r>
                      <w:r w:rsidR="00A060D0">
                        <w:rPr>
                          <w:rFonts w:ascii="Eras Medium ITC" w:hAnsi="Eras Medium ITC"/>
                          <w:sz w:val="22"/>
                        </w:rPr>
                        <w:t>Tuesday and Wednesday mornings</w:t>
                      </w:r>
                      <w:r>
                        <w:rPr>
                          <w:rFonts w:ascii="Eras Medium ITC" w:hAnsi="Eras Medium ITC"/>
                          <w:sz w:val="22"/>
                        </w:rPr>
                        <w:t xml:space="preserve"> </w:t>
                      </w:r>
                    </w:p>
                    <w:p w14:paraId="17368591" w14:textId="2F06CA69" w:rsidR="002832EC" w:rsidRPr="006D63C6" w:rsidRDefault="002832EC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>M</w:t>
                      </w:r>
                      <w:r w:rsidR="00A060D0">
                        <w:rPr>
                          <w:rFonts w:ascii="Eras Medium ITC" w:hAnsi="Eras Medium ITC"/>
                          <w:sz w:val="22"/>
                        </w:rPr>
                        <w:t>iss Morris 1:1</w:t>
                      </w:r>
                    </w:p>
                    <w:p w14:paraId="21AED316" w14:textId="77777777" w:rsidR="00263734" w:rsidRPr="006D63C6" w:rsidRDefault="002637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14:paraId="4AE4AA70" w14:textId="77777777" w:rsidR="00E83134" w:rsidRPr="006D63C6" w:rsidRDefault="00E83134" w:rsidP="00E83134">
                      <w:pPr>
                        <w:jc w:val="center"/>
                        <w:rPr>
                          <w:rFonts w:ascii="Eras Medium ITC" w:hAnsi="Eras Medium ITC"/>
                          <w:b/>
                          <w:color w:val="0070C0"/>
                        </w:rPr>
                      </w:pPr>
                    </w:p>
                    <w:p w14:paraId="416B7469" w14:textId="77777777" w:rsidR="00E83134" w:rsidRDefault="00E83134" w:rsidP="00E83134">
                      <w:pPr>
                        <w:jc w:val="center"/>
                        <w:rPr>
                          <w:rFonts w:ascii="Eras Medium ITC" w:hAnsi="Eras Medium ITC"/>
                          <w:b/>
                          <w:color w:val="0070C0"/>
                        </w:rPr>
                      </w:pPr>
                      <w:r w:rsidRPr="006D63C6">
                        <w:rPr>
                          <w:rFonts w:ascii="Eras Medium ITC" w:hAnsi="Eras Medium ITC"/>
                          <w:b/>
                          <w:color w:val="0070C0"/>
                        </w:rPr>
                        <w:t>Reading books</w:t>
                      </w:r>
                    </w:p>
                    <w:p w14:paraId="561F3901" w14:textId="77777777" w:rsidR="0023552C" w:rsidRPr="00061580" w:rsidRDefault="0023552C" w:rsidP="00E83134">
                      <w:pPr>
                        <w:jc w:val="center"/>
                        <w:rPr>
                          <w:rFonts w:ascii="Eras Medium ITC" w:hAnsi="Eras Medium ITC"/>
                          <w:bCs/>
                          <w:color w:val="000000" w:themeColor="text1"/>
                        </w:rPr>
                      </w:pPr>
                    </w:p>
                    <w:p w14:paraId="2D49C5C8" w14:textId="547FBB5D" w:rsidR="008B2EF2" w:rsidRPr="005C36EB" w:rsidRDefault="00176413" w:rsidP="0023552C">
                      <w:pPr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All children are grouped for guided reading, these groups change regularly to ensure your child is reading books </w:t>
                      </w:r>
                      <w:r w:rsidR="008E2E93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>at the correct level for them</w:t>
                      </w:r>
                      <w:r w:rsidR="00276F96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 w:rsidR="00F639EB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Guided reading happens twice weekly</w:t>
                      </w:r>
                      <w:r w:rsidR="00AF2D53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>. Some children also have extra 1:1 reading each week</w:t>
                      </w:r>
                      <w:r w:rsidR="00212001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>. Your child will usually have 1 book they are familiar with and one new book (</w:t>
                      </w:r>
                      <w:r w:rsidR="00621C26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both books </w:t>
                      </w:r>
                      <w:r w:rsidR="00212001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>focus on the s</w:t>
                      </w:r>
                      <w:r w:rsidR="008B2EF2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ame sounds </w:t>
                      </w:r>
                      <w:r w:rsidR="00621C26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and are on </w:t>
                      </w:r>
                      <w:r w:rsidR="008B2EF2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>the same level).</w:t>
                      </w:r>
                    </w:p>
                    <w:p w14:paraId="13B9173D" w14:textId="37E64D13" w:rsidR="0023552C" w:rsidRPr="005C36EB" w:rsidRDefault="00212001" w:rsidP="0023552C">
                      <w:pPr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Please send your child’s </w:t>
                      </w:r>
                      <w:r w:rsidR="008B2EF2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>reading books and reading diary in eve</w:t>
                      </w:r>
                      <w:r w:rsidR="0083730F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>r</w:t>
                      </w:r>
                      <w:r w:rsidR="008B2EF2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>y day. Please</w:t>
                      </w:r>
                      <w:r w:rsidR="00061580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also</w:t>
                      </w:r>
                      <w:r w:rsidR="008B2EF2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remember to fill out their reading diaries each time you listen to them read</w:t>
                      </w:r>
                      <w:r w:rsidR="00061580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>, this is a very important</w:t>
                      </w:r>
                      <w:r w:rsidR="0083730F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record</w:t>
                      </w:r>
                      <w:r w:rsidR="00061580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for us</w:t>
                      </w:r>
                      <w:r w:rsidR="0083730F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to have</w:t>
                      </w:r>
                      <w:r w:rsidR="00061580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at school </w:t>
                      </w:r>
                      <w:r w:rsidR="00061580" w:rsidRPr="005C36EB">
                        <w:rPr>
                          <mc:AlternateContent>
                            <mc:Choice Requires="w16se">
                              <w:rFonts w:ascii="Eras Medium ITC" w:hAnsi="Eras Medium ITC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Cs/>
                          <w:color w:val="000000" w:themeColor="text1"/>
                          <w:sz w:val="22"/>
                          <w:szCs w:val="22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="00061580" w:rsidRPr="005C36EB">
                        <w:rPr>
                          <w:rFonts w:ascii="Eras Medium ITC" w:hAnsi="Eras Medium ITC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25DC54C" w14:textId="77777777" w:rsidR="00696319" w:rsidRPr="006D63C6" w:rsidRDefault="00696319" w:rsidP="00E83134">
                      <w:pPr>
                        <w:jc w:val="center"/>
                        <w:rPr>
                          <w:rFonts w:ascii="Eras Medium ITC" w:hAnsi="Eras Medium ITC"/>
                          <w:b/>
                          <w:color w:val="0070C0"/>
                        </w:rPr>
                      </w:pPr>
                    </w:p>
                    <w:p w14:paraId="6E471539" w14:textId="2CB62C66" w:rsidR="00263734" w:rsidRPr="006D63C6" w:rsidRDefault="005C36EB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noProof/>
                          <w:sz w:val="22"/>
                          <w:highlight w:val="yellow"/>
                        </w:rPr>
                        <w:drawing>
                          <wp:inline distT="0" distB="0" distL="0" distR="0" wp14:anchorId="63D221BD" wp14:editId="0F6543F4">
                            <wp:extent cx="742950" cy="523875"/>
                            <wp:effectExtent l="0" t="0" r="0" b="0"/>
                            <wp:docPr id="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528A0C" w14:textId="77777777" w:rsidR="00056EB1" w:rsidRPr="006D63C6" w:rsidRDefault="00FD1F5C" w:rsidP="005C36EB">
                      <w:pPr>
                        <w:pStyle w:val="Heading1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4"/>
                          <w:szCs w:val="20"/>
                        </w:rPr>
                      </w:pPr>
                      <w:r w:rsidRPr="006D63C6">
                        <w:rPr>
                          <w:rFonts w:ascii="Eras Medium ITC" w:hAnsi="Eras Medium ITC"/>
                          <w:sz w:val="24"/>
                          <w:szCs w:val="20"/>
                        </w:rPr>
                        <w:t>Volunteer</w:t>
                      </w:r>
                      <w:r w:rsidR="00056EB1" w:rsidRPr="006D63C6">
                        <w:rPr>
                          <w:rFonts w:ascii="Eras Medium ITC" w:hAnsi="Eras Medium ITC"/>
                          <w:sz w:val="24"/>
                          <w:szCs w:val="20"/>
                        </w:rPr>
                        <w:t xml:space="preserve"> Helpers</w:t>
                      </w:r>
                    </w:p>
                    <w:p w14:paraId="5586B311" w14:textId="77777777" w:rsidR="00056EB1" w:rsidRPr="006D63C6" w:rsidRDefault="00056EB1" w:rsidP="00E83134">
                      <w:pPr>
                        <w:pStyle w:val="BodyText"/>
                        <w:spacing w:after="0"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As always, we are grateful for any adult support within school. If you could spare any time at all,</w:t>
                      </w:r>
                      <w:r w:rsidR="00FD1F5C" w:rsidRPr="006D63C6">
                        <w:rPr>
                          <w:rFonts w:ascii="Eras Medium ITC" w:hAnsi="Eras Medium ITC"/>
                          <w:sz w:val="22"/>
                        </w:rPr>
                        <w:t xml:space="preserve"> or know a Grandparent or someone who could,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 we would be extremely thankful for the help. Children love reading to an adult.</w:t>
                      </w:r>
                    </w:p>
                    <w:p w14:paraId="2B9082AC" w14:textId="77777777" w:rsidR="00056EB1" w:rsidRPr="006D63C6" w:rsidRDefault="00056EB1" w:rsidP="002256F9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Eras Medium ITC" w:hAnsi="Eras Medium ITC" w:cs="Arial"/>
                          <w:color w:val="2B2E34"/>
                          <w:sz w:val="18"/>
                          <w:szCs w:val="23"/>
                        </w:rPr>
                      </w:pPr>
                    </w:p>
                    <w:p w14:paraId="61F1BEBF" w14:textId="77777777" w:rsidR="006A3919" w:rsidRPr="006D63C6" w:rsidRDefault="006A3919" w:rsidP="00056EB1">
                      <w:pPr>
                        <w:spacing w:line="276" w:lineRule="auto"/>
                        <w:rPr>
                          <w:rFonts w:ascii="Eras Medium ITC" w:hAnsi="Eras Medium ITC"/>
                          <w:sz w:val="16"/>
                          <w:lang w:val="en-GB"/>
                        </w:rPr>
                      </w:pPr>
                    </w:p>
                    <w:p w14:paraId="122FA36B" w14:textId="77777777" w:rsidR="006A3919" w:rsidRPr="006D63C6" w:rsidRDefault="006A3919" w:rsidP="0095397C">
                      <w:pPr>
                        <w:pStyle w:val="BodyText"/>
                        <w:spacing w:line="276" w:lineRule="auto"/>
                        <w:rPr>
                          <w:rFonts w:ascii="Eras Medium ITC" w:hAnsi="Eras Medium ITC"/>
                          <w:sz w:val="16"/>
                        </w:rPr>
                      </w:pPr>
                    </w:p>
                    <w:p w14:paraId="489D0747" w14:textId="77777777" w:rsidR="007713E3" w:rsidRPr="006D63C6" w:rsidRDefault="007713E3" w:rsidP="0095397C">
                      <w:pPr>
                        <w:pStyle w:val="BodyText"/>
                        <w:spacing w:after="0" w:line="276" w:lineRule="auto"/>
                        <w:rPr>
                          <w:rFonts w:ascii="Eras Medium ITC" w:hAnsi="Eras Medium ITC"/>
                          <w:sz w:val="16"/>
                        </w:rPr>
                      </w:pPr>
                      <w:r w:rsidRPr="006D63C6">
                        <w:rPr>
                          <w:rFonts w:ascii="Eras Medium ITC" w:hAnsi="Eras Medium ITC"/>
                          <w:sz w:val="16"/>
                        </w:rPr>
                        <w:t xml:space="preserve"> </w:t>
                      </w:r>
                    </w:p>
                    <w:p w14:paraId="4B2D0C9A" w14:textId="77777777" w:rsidR="00A339A9" w:rsidRPr="006D63C6" w:rsidRDefault="00724115" w:rsidP="0095397C">
                      <w:pPr>
                        <w:spacing w:line="276" w:lineRule="auto"/>
                        <w:rPr>
                          <w:rFonts w:ascii="Eras Medium ITC" w:hAnsi="Eras Medium ITC"/>
                          <w:sz w:val="16"/>
                        </w:rPr>
                      </w:pPr>
                      <w:r w:rsidRPr="006D63C6">
                        <w:rPr>
                          <w:rFonts w:ascii="Eras Medium ITC" w:hAnsi="Eras Medium ITC"/>
                          <w:sz w:val="16"/>
                        </w:rPr>
                        <w:t xml:space="preserve">                     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14:paraId="5C079727" w14:textId="77777777" w:rsidR="00057DB9" w:rsidRPr="00057DB9" w:rsidRDefault="00E97FB4" w:rsidP="00057DB9">
      <w:r>
        <w:rPr>
          <w:noProof/>
        </w:rPr>
        <w:drawing>
          <wp:anchor distT="0" distB="0" distL="114300" distR="114300" simplePos="0" relativeHeight="251667456" behindDoc="1" locked="0" layoutInCell="1" allowOverlap="1" wp14:anchorId="2323C749" wp14:editId="2EA103AD">
            <wp:simplePos x="0" y="0"/>
            <wp:positionH relativeFrom="page">
              <wp:posOffset>7825105</wp:posOffset>
            </wp:positionH>
            <wp:positionV relativeFrom="page">
              <wp:posOffset>1226820</wp:posOffset>
            </wp:positionV>
            <wp:extent cx="2374900" cy="3175000"/>
            <wp:effectExtent l="0" t="0" r="0" b="0"/>
            <wp:wrapTight wrapText="bothSides">
              <wp:wrapPolygon edited="0">
                <wp:start x="0" y="0"/>
                <wp:lineTo x="0" y="21514"/>
                <wp:lineTo x="21484" y="21514"/>
                <wp:lineTo x="21484" y="0"/>
                <wp:lineTo x="0" y="0"/>
              </wp:wrapPolygon>
            </wp:wrapTight>
            <wp:docPr id="486" name="il_fi" descr="http://cache2.allpostersimages.com/p/LRG/21/2143/9RQED00Z/posters/burton-jane-light-sussex-hen-chi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ache2.allpostersimages.com/p/LRG/21/2143/9RQED00Z/posters/burton-jane-light-sussex-hen-chick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3E91BB" w14:textId="77777777" w:rsidR="00057DB9" w:rsidRPr="00057DB9" w:rsidRDefault="00057DB9" w:rsidP="00057DB9"/>
    <w:p w14:paraId="3D696F40" w14:textId="77777777" w:rsidR="00057DB9" w:rsidRPr="00057DB9" w:rsidRDefault="00057DB9" w:rsidP="00057DB9"/>
    <w:p w14:paraId="10DDCC8F" w14:textId="77777777" w:rsidR="00057DB9" w:rsidRPr="00057DB9" w:rsidRDefault="00057DB9" w:rsidP="00057DB9"/>
    <w:p w14:paraId="27FD496A" w14:textId="77777777" w:rsidR="00057DB9" w:rsidRPr="00057DB9" w:rsidRDefault="00057DB9" w:rsidP="00057DB9"/>
    <w:p w14:paraId="3AF63B94" w14:textId="77777777" w:rsidR="00057DB9" w:rsidRPr="00057DB9" w:rsidRDefault="00E97FB4" w:rsidP="00057DB9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16DA9D" wp14:editId="71CD9FE9">
                <wp:simplePos x="0" y="0"/>
                <wp:positionH relativeFrom="margin">
                  <wp:align>right</wp:align>
                </wp:positionH>
                <wp:positionV relativeFrom="page">
                  <wp:posOffset>1952625</wp:posOffset>
                </wp:positionV>
                <wp:extent cx="3133725" cy="9286240"/>
                <wp:effectExtent l="0" t="0" r="9525" b="10160"/>
                <wp:wrapNone/>
                <wp:docPr id="20" name="Text 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928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B01DA47" w14:textId="77777777" w:rsidR="00056EB1" w:rsidRPr="006D63C6" w:rsidRDefault="00D31636" w:rsidP="00696319">
                            <w:pPr>
                              <w:pStyle w:val="Heading1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>Home Learning</w:t>
                            </w:r>
                          </w:p>
                          <w:p w14:paraId="611F9182" w14:textId="77777777" w:rsidR="00056EB1" w:rsidRPr="006D63C6" w:rsidRDefault="00E97FB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noProof/>
                                <w:sz w:val="22"/>
                              </w:rPr>
                              <w:drawing>
                                <wp:inline distT="0" distB="0" distL="0" distR="0" wp14:anchorId="687FCC55" wp14:editId="09CED291">
                                  <wp:extent cx="914400" cy="1076325"/>
                                  <wp:effectExtent l="0" t="0" r="0" b="0"/>
                                  <wp:docPr id="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1076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1E1F84" w14:textId="672D3EB2" w:rsidR="0095397C" w:rsidRPr="006D63C6" w:rsidRDefault="00D1661E" w:rsidP="00E83134">
                            <w:pPr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It’s really important that you listen to your child read as often as you can. Each child also has a Bug Club login in their reading diary, we usually allocate more game</w:t>
                            </w:r>
                            <w:r w:rsidR="00826209">
                              <w:rPr>
                                <w:rFonts w:ascii="Eras Medium ITC" w:hAnsi="Eras Medium ITC"/>
                                <w:sz w:val="22"/>
                              </w:rPr>
                              <w:t>s every other week</w:t>
                            </w:r>
                            <w:r w:rsidR="00F45EBC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, please speak to use if you have any problems with </w:t>
                            </w:r>
                            <w:r w:rsidR="00262A41">
                              <w:rPr>
                                <w:rFonts w:ascii="Eras Medium ITC" w:hAnsi="Eras Medium ITC"/>
                                <w:sz w:val="22"/>
                              </w:rPr>
                              <w:t>this</w:t>
                            </w: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. </w:t>
                            </w:r>
                          </w:p>
                          <w:p w14:paraId="05ABC507" w14:textId="77777777" w:rsidR="00FD1F5C" w:rsidRPr="006D63C6" w:rsidRDefault="00FD1F5C" w:rsidP="00E83134">
                            <w:pPr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14:paraId="29B24841" w14:textId="77777777" w:rsidR="00306D90" w:rsidRPr="006D63C6" w:rsidRDefault="00306D90" w:rsidP="00E83134">
                            <w:pPr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14:paraId="378AAD9F" w14:textId="77777777" w:rsidR="00056EB1" w:rsidRPr="006D63C6" w:rsidRDefault="00056EB1" w:rsidP="00E83134">
                            <w:pPr>
                              <w:pStyle w:val="Heading1"/>
                              <w:jc w:val="center"/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>PE</w:t>
                            </w:r>
                          </w:p>
                          <w:p w14:paraId="5E337597" w14:textId="7CBFE92F" w:rsidR="00056EB1" w:rsidRPr="006D63C6" w:rsidRDefault="00E831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Our PE days this </w:t>
                            </w:r>
                            <w:r w:rsidR="00696319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term 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ar</w:t>
                            </w:r>
                            <w:r w:rsidR="00262A41">
                              <w:rPr>
                                <w:rFonts w:ascii="Eras Medium ITC" w:hAnsi="Eras Medium ITC"/>
                                <w:sz w:val="22"/>
                              </w:rPr>
                              <w:t>e Wednesdays and Thursdays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.</w:t>
                            </w:r>
                          </w:p>
                          <w:p w14:paraId="773310F9" w14:textId="77777777" w:rsidR="00E83134" w:rsidRPr="006D63C6" w:rsidRDefault="00E831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14:paraId="7D1F089B" w14:textId="77777777" w:rsidR="00056EB1" w:rsidRPr="006D63C6" w:rsidRDefault="00696319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Children are to come</w:t>
                            </w:r>
                            <w:r w:rsidR="00056EB1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to school in school PE kit </w:t>
                            </w:r>
                          </w:p>
                          <w:p w14:paraId="2A9A0EBB" w14:textId="77777777" w:rsidR="00056EB1" w:rsidRPr="006D63C6" w:rsidRDefault="00056EB1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Children should be wearing black joggers</w:t>
                            </w:r>
                            <w:r w:rsidR="00696319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or shorts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, a white t-shirt and their red school jumper or a plain black hoody.</w:t>
                            </w:r>
                          </w:p>
                          <w:p w14:paraId="7333EF7A" w14:textId="77777777" w:rsidR="00696319" w:rsidRPr="006D63C6" w:rsidRDefault="00696319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Please do not send you child in the home clothes (non-uniform) or anything with branding. Children also need trainers, no plimsol</w:t>
                            </w:r>
                            <w:r w:rsidR="00D1661E">
                              <w:rPr>
                                <w:rFonts w:ascii="Eras Medium ITC" w:hAnsi="Eras Medium ITC"/>
                                <w:sz w:val="22"/>
                              </w:rPr>
                              <w:t>e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s or pumps please. </w:t>
                            </w:r>
                          </w:p>
                          <w:p w14:paraId="2A770977" w14:textId="77777777" w:rsidR="00056EB1" w:rsidRPr="006D63C6" w:rsidRDefault="00056EB1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14:paraId="33B2F4AC" w14:textId="77777777" w:rsidR="00056EB1" w:rsidRPr="006D63C6" w:rsidRDefault="00056EB1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Thanks for your support with this.</w:t>
                            </w:r>
                          </w:p>
                          <w:p w14:paraId="7361272C" w14:textId="77777777" w:rsidR="002256F9" w:rsidRPr="006D63C6" w:rsidRDefault="002256F9" w:rsidP="00E83134">
                            <w:pPr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14:paraId="188D6D07" w14:textId="77777777" w:rsidR="005C36EB" w:rsidRDefault="005C36EB" w:rsidP="009B4062">
                            <w:pPr>
                              <w:pStyle w:val="Heading1"/>
                              <w:jc w:val="center"/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</w:pPr>
                          </w:p>
                          <w:p w14:paraId="7128C821" w14:textId="2FB6F2CD" w:rsidR="002256F9" w:rsidRPr="006D63C6" w:rsidRDefault="002256F9" w:rsidP="009B4062">
                            <w:pPr>
                              <w:pStyle w:val="Heading1"/>
                              <w:jc w:val="center"/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>Dates for your diary</w:t>
                            </w:r>
                          </w:p>
                          <w:p w14:paraId="48FCEEA0" w14:textId="77777777" w:rsidR="001629F2" w:rsidRDefault="001629F2" w:rsidP="00401009">
                            <w:pPr>
                              <w:pStyle w:val="BodyText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14:paraId="0E2E3956" w14:textId="0C2A2C94" w:rsidR="002256F9" w:rsidRDefault="00262A41" w:rsidP="00401009">
                            <w:pPr>
                              <w:pStyle w:val="BodyText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Thursday 29</w:t>
                            </w:r>
                            <w:r w:rsidRPr="00262A41">
                              <w:rPr>
                                <w:rFonts w:ascii="Eras Medium ITC" w:hAnsi="Eras Medium ITC"/>
                                <w:sz w:val="2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January at</w:t>
                            </w:r>
                            <w:r w:rsidR="00401009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9:00. Phonics Screening Check information session, infant hall with Mrs Car</w:t>
                            </w:r>
                            <w:r w:rsidR="001629F2">
                              <w:rPr>
                                <w:rFonts w:ascii="Eras Medium ITC" w:hAnsi="Eras Medium ITC"/>
                                <w:sz w:val="22"/>
                              </w:rPr>
                              <w:t>r.</w:t>
                            </w:r>
                          </w:p>
                          <w:p w14:paraId="0AC6FF31" w14:textId="77777777" w:rsidR="001629F2" w:rsidRDefault="001629F2" w:rsidP="00401009">
                            <w:pPr>
                              <w:pStyle w:val="BodyText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14:paraId="43FBD8BF" w14:textId="77777777" w:rsidR="005C36EB" w:rsidRDefault="005C36EB" w:rsidP="00401009">
                            <w:pPr>
                              <w:pStyle w:val="BodyText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Thursday 6</w:t>
                            </w:r>
                            <w:r w:rsidRPr="005C36EB">
                              <w:rPr>
                                <w:rFonts w:ascii="Eras Medium ITC" w:hAnsi="Eras Medium ITC"/>
                                <w:sz w:val="2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February 2:00pm</w:t>
                            </w:r>
                          </w:p>
                          <w:p w14:paraId="0C4C0DED" w14:textId="1BFC9564" w:rsidR="001629F2" w:rsidRPr="006D63C6" w:rsidRDefault="001629F2" w:rsidP="00401009">
                            <w:pPr>
                              <w:pStyle w:val="BodyText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Tiger Tea Party (more </w:t>
                            </w:r>
                            <w:r w:rsidR="00CD0602">
                              <w:rPr>
                                <w:rFonts w:ascii="Eras Medium ITC" w:hAnsi="Eras Medium ITC"/>
                                <w:sz w:val="22"/>
                              </w:rPr>
                              <w:t>information</w:t>
                            </w: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to follow)</w:t>
                            </w:r>
                            <w:r w:rsidR="00803EF0">
                              <w:rPr>
                                <w:rFonts w:ascii="Eras Medium ITC" w:hAnsi="Eras Medium ITC"/>
                                <w:sz w:val="22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6DA9D" id="Text Box 464" o:spid="_x0000_s1031" type="#_x0000_t202" style="position:absolute;margin-left:195.55pt;margin-top:153.75pt;width:246.75pt;height:731.2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" filled="f" stroked="f">
                <v:textbox inset="0,0,0,0">
                  <w:txbxContent>
                    <w:p w14:paraId="0B01DA47" w14:textId="77777777" w:rsidR="00056EB1" w:rsidRPr="006D63C6" w:rsidRDefault="00D31636" w:rsidP="00696319">
                      <w:pPr>
                        <w:pStyle w:val="Heading1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4"/>
                          <w:szCs w:val="20"/>
                        </w:rPr>
                      </w:pPr>
                      <w:r w:rsidRPr="006D63C6">
                        <w:rPr>
                          <w:rFonts w:ascii="Eras Medium ITC" w:hAnsi="Eras Medium ITC"/>
                          <w:sz w:val="24"/>
                          <w:szCs w:val="20"/>
                        </w:rPr>
                        <w:t>Home Learning</w:t>
                      </w:r>
                    </w:p>
                    <w:p w14:paraId="611F9182" w14:textId="77777777" w:rsidR="00056EB1" w:rsidRPr="006D63C6" w:rsidRDefault="00E97FB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noProof/>
                          <w:sz w:val="22"/>
                        </w:rPr>
                        <w:drawing>
                          <wp:inline distT="0" distB="0" distL="0" distR="0" wp14:anchorId="687FCC55" wp14:editId="09CED291">
                            <wp:extent cx="914400" cy="1076325"/>
                            <wp:effectExtent l="0" t="0" r="0" b="0"/>
                            <wp:docPr id="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1076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1E1F84" w14:textId="672D3EB2" w:rsidR="0095397C" w:rsidRPr="006D63C6" w:rsidRDefault="00D1661E" w:rsidP="00E83134">
                      <w:pPr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>It’s really important that you listen to your child read as often as you can. Each child also has a Bug Club login in their reading diary, we usually allocate more game</w:t>
                      </w:r>
                      <w:r w:rsidR="00826209">
                        <w:rPr>
                          <w:rFonts w:ascii="Eras Medium ITC" w:hAnsi="Eras Medium ITC"/>
                          <w:sz w:val="22"/>
                        </w:rPr>
                        <w:t>s every other week</w:t>
                      </w:r>
                      <w:r w:rsidR="00F45EBC">
                        <w:rPr>
                          <w:rFonts w:ascii="Eras Medium ITC" w:hAnsi="Eras Medium ITC"/>
                          <w:sz w:val="22"/>
                        </w:rPr>
                        <w:t xml:space="preserve">, please speak to use if you have any problems with </w:t>
                      </w:r>
                      <w:r w:rsidR="00262A41">
                        <w:rPr>
                          <w:rFonts w:ascii="Eras Medium ITC" w:hAnsi="Eras Medium ITC"/>
                          <w:sz w:val="22"/>
                        </w:rPr>
                        <w:t>this</w:t>
                      </w:r>
                      <w:r>
                        <w:rPr>
                          <w:rFonts w:ascii="Eras Medium ITC" w:hAnsi="Eras Medium ITC"/>
                          <w:sz w:val="22"/>
                        </w:rPr>
                        <w:t xml:space="preserve">. </w:t>
                      </w:r>
                    </w:p>
                    <w:p w14:paraId="05ABC507" w14:textId="77777777" w:rsidR="00FD1F5C" w:rsidRPr="006D63C6" w:rsidRDefault="00FD1F5C" w:rsidP="00E83134">
                      <w:pPr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14:paraId="29B24841" w14:textId="77777777" w:rsidR="00306D90" w:rsidRPr="006D63C6" w:rsidRDefault="00306D90" w:rsidP="00E83134">
                      <w:pPr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14:paraId="378AAD9F" w14:textId="77777777" w:rsidR="00056EB1" w:rsidRPr="006D63C6" w:rsidRDefault="00056EB1" w:rsidP="00E83134">
                      <w:pPr>
                        <w:pStyle w:val="Heading1"/>
                        <w:jc w:val="center"/>
                        <w:rPr>
                          <w:rFonts w:ascii="Eras Medium ITC" w:hAnsi="Eras Medium ITC"/>
                          <w:sz w:val="24"/>
                          <w:szCs w:val="20"/>
                        </w:rPr>
                      </w:pPr>
                      <w:r w:rsidRPr="006D63C6">
                        <w:rPr>
                          <w:rFonts w:ascii="Eras Medium ITC" w:hAnsi="Eras Medium ITC"/>
                          <w:sz w:val="24"/>
                          <w:szCs w:val="20"/>
                        </w:rPr>
                        <w:t>PE</w:t>
                      </w:r>
                    </w:p>
                    <w:p w14:paraId="5E337597" w14:textId="7CBFE92F" w:rsidR="00056EB1" w:rsidRPr="006D63C6" w:rsidRDefault="00E831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Our PE days this </w:t>
                      </w:r>
                      <w:r w:rsidR="00696319" w:rsidRPr="006D63C6">
                        <w:rPr>
                          <w:rFonts w:ascii="Eras Medium ITC" w:hAnsi="Eras Medium ITC"/>
                          <w:sz w:val="22"/>
                        </w:rPr>
                        <w:t xml:space="preserve">term 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ar</w:t>
                      </w:r>
                      <w:r w:rsidR="00262A41">
                        <w:rPr>
                          <w:rFonts w:ascii="Eras Medium ITC" w:hAnsi="Eras Medium ITC"/>
                          <w:sz w:val="22"/>
                        </w:rPr>
                        <w:t>e Wednesdays and Thursdays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.</w:t>
                      </w:r>
                    </w:p>
                    <w:p w14:paraId="773310F9" w14:textId="77777777" w:rsidR="00E83134" w:rsidRPr="006D63C6" w:rsidRDefault="00E831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14:paraId="7D1F089B" w14:textId="77777777" w:rsidR="00056EB1" w:rsidRPr="006D63C6" w:rsidRDefault="00696319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Children are to come</w:t>
                      </w:r>
                      <w:r w:rsidR="00056EB1" w:rsidRPr="006D63C6">
                        <w:rPr>
                          <w:rFonts w:ascii="Eras Medium ITC" w:hAnsi="Eras Medium ITC"/>
                          <w:sz w:val="22"/>
                        </w:rPr>
                        <w:t xml:space="preserve"> to school in school PE kit </w:t>
                      </w:r>
                    </w:p>
                    <w:p w14:paraId="2A9A0EBB" w14:textId="77777777" w:rsidR="00056EB1" w:rsidRPr="006D63C6" w:rsidRDefault="00056EB1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Children should be wearing black joggers</w:t>
                      </w:r>
                      <w:r w:rsidR="00696319" w:rsidRPr="006D63C6">
                        <w:rPr>
                          <w:rFonts w:ascii="Eras Medium ITC" w:hAnsi="Eras Medium ITC"/>
                          <w:sz w:val="22"/>
                        </w:rPr>
                        <w:t xml:space="preserve"> or shorts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, a white t-shirt and their red school jumper or a plain black hoody.</w:t>
                      </w:r>
                    </w:p>
                    <w:p w14:paraId="7333EF7A" w14:textId="77777777" w:rsidR="00696319" w:rsidRPr="006D63C6" w:rsidRDefault="00696319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Please do not send you child in the home clothes (non-uniform) or anything with branding. Children also need trainers, no plimsol</w:t>
                      </w:r>
                      <w:r w:rsidR="00D1661E">
                        <w:rPr>
                          <w:rFonts w:ascii="Eras Medium ITC" w:hAnsi="Eras Medium ITC"/>
                          <w:sz w:val="22"/>
                        </w:rPr>
                        <w:t>e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s or pumps please. </w:t>
                      </w:r>
                    </w:p>
                    <w:p w14:paraId="2A770977" w14:textId="77777777" w:rsidR="00056EB1" w:rsidRPr="006D63C6" w:rsidRDefault="00056EB1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14:paraId="33B2F4AC" w14:textId="77777777" w:rsidR="00056EB1" w:rsidRPr="006D63C6" w:rsidRDefault="00056EB1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Thanks for your support with this.</w:t>
                      </w:r>
                    </w:p>
                    <w:p w14:paraId="7361272C" w14:textId="77777777" w:rsidR="002256F9" w:rsidRPr="006D63C6" w:rsidRDefault="002256F9" w:rsidP="00E83134">
                      <w:pPr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14:paraId="188D6D07" w14:textId="77777777" w:rsidR="005C36EB" w:rsidRDefault="005C36EB" w:rsidP="009B4062">
                      <w:pPr>
                        <w:pStyle w:val="Heading1"/>
                        <w:jc w:val="center"/>
                        <w:rPr>
                          <w:rFonts w:ascii="Eras Medium ITC" w:hAnsi="Eras Medium ITC"/>
                          <w:sz w:val="24"/>
                          <w:szCs w:val="20"/>
                        </w:rPr>
                      </w:pPr>
                    </w:p>
                    <w:p w14:paraId="7128C821" w14:textId="2FB6F2CD" w:rsidR="002256F9" w:rsidRPr="006D63C6" w:rsidRDefault="002256F9" w:rsidP="009B4062">
                      <w:pPr>
                        <w:pStyle w:val="Heading1"/>
                        <w:jc w:val="center"/>
                        <w:rPr>
                          <w:rFonts w:ascii="Eras Medium ITC" w:hAnsi="Eras Medium ITC"/>
                          <w:sz w:val="24"/>
                          <w:szCs w:val="20"/>
                        </w:rPr>
                      </w:pPr>
                      <w:r w:rsidRPr="006D63C6">
                        <w:rPr>
                          <w:rFonts w:ascii="Eras Medium ITC" w:hAnsi="Eras Medium ITC"/>
                          <w:sz w:val="24"/>
                          <w:szCs w:val="20"/>
                        </w:rPr>
                        <w:t>Dates for your diary</w:t>
                      </w:r>
                    </w:p>
                    <w:p w14:paraId="48FCEEA0" w14:textId="77777777" w:rsidR="001629F2" w:rsidRDefault="001629F2" w:rsidP="00401009">
                      <w:pPr>
                        <w:pStyle w:val="BodyText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14:paraId="0E2E3956" w14:textId="0C2A2C94" w:rsidR="002256F9" w:rsidRDefault="00262A41" w:rsidP="00401009">
                      <w:pPr>
                        <w:pStyle w:val="BodyText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>Thursday 29</w:t>
                      </w:r>
                      <w:r w:rsidRPr="00262A41">
                        <w:rPr>
                          <w:rFonts w:ascii="Eras Medium ITC" w:hAnsi="Eras Medium ITC"/>
                          <w:sz w:val="22"/>
                          <w:vertAlign w:val="superscript"/>
                        </w:rPr>
                        <w:t>th</w:t>
                      </w:r>
                      <w:r>
                        <w:rPr>
                          <w:rFonts w:ascii="Eras Medium ITC" w:hAnsi="Eras Medium ITC"/>
                          <w:sz w:val="22"/>
                        </w:rPr>
                        <w:t xml:space="preserve"> January at</w:t>
                      </w:r>
                      <w:r w:rsidR="00401009">
                        <w:rPr>
                          <w:rFonts w:ascii="Eras Medium ITC" w:hAnsi="Eras Medium ITC"/>
                          <w:sz w:val="22"/>
                        </w:rPr>
                        <w:t xml:space="preserve"> 9:00. Phonics Screening Check information session, infant hall with Mrs Car</w:t>
                      </w:r>
                      <w:r w:rsidR="001629F2">
                        <w:rPr>
                          <w:rFonts w:ascii="Eras Medium ITC" w:hAnsi="Eras Medium ITC"/>
                          <w:sz w:val="22"/>
                        </w:rPr>
                        <w:t>r.</w:t>
                      </w:r>
                    </w:p>
                    <w:p w14:paraId="0AC6FF31" w14:textId="77777777" w:rsidR="001629F2" w:rsidRDefault="001629F2" w:rsidP="00401009">
                      <w:pPr>
                        <w:pStyle w:val="BodyText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14:paraId="43FBD8BF" w14:textId="77777777" w:rsidR="005C36EB" w:rsidRDefault="005C36EB" w:rsidP="00401009">
                      <w:pPr>
                        <w:pStyle w:val="BodyText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>Thursday 6</w:t>
                      </w:r>
                      <w:r w:rsidRPr="005C36EB">
                        <w:rPr>
                          <w:rFonts w:ascii="Eras Medium ITC" w:hAnsi="Eras Medium ITC"/>
                          <w:sz w:val="22"/>
                          <w:vertAlign w:val="superscript"/>
                        </w:rPr>
                        <w:t>th</w:t>
                      </w:r>
                      <w:r>
                        <w:rPr>
                          <w:rFonts w:ascii="Eras Medium ITC" w:hAnsi="Eras Medium ITC"/>
                          <w:sz w:val="22"/>
                        </w:rPr>
                        <w:t xml:space="preserve"> February 2:00pm</w:t>
                      </w:r>
                    </w:p>
                    <w:p w14:paraId="0C4C0DED" w14:textId="1BFC9564" w:rsidR="001629F2" w:rsidRPr="006D63C6" w:rsidRDefault="001629F2" w:rsidP="00401009">
                      <w:pPr>
                        <w:pStyle w:val="BodyText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 xml:space="preserve">Tiger Tea Party (more </w:t>
                      </w:r>
                      <w:r w:rsidR="00CD0602">
                        <w:rPr>
                          <w:rFonts w:ascii="Eras Medium ITC" w:hAnsi="Eras Medium ITC"/>
                          <w:sz w:val="22"/>
                        </w:rPr>
                        <w:t>information</w:t>
                      </w:r>
                      <w:r>
                        <w:rPr>
                          <w:rFonts w:ascii="Eras Medium ITC" w:hAnsi="Eras Medium ITC"/>
                          <w:sz w:val="22"/>
                        </w:rPr>
                        <w:t xml:space="preserve"> to follow)</w:t>
                      </w:r>
                      <w:r w:rsidR="00803EF0">
                        <w:rPr>
                          <w:rFonts w:ascii="Eras Medium ITC" w:hAnsi="Eras Medium ITC"/>
                          <w:sz w:val="22"/>
                        </w:rPr>
                        <w:t>: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13586EF7" w14:textId="77777777" w:rsidR="00057DB9" w:rsidRPr="00057DB9" w:rsidRDefault="00057DB9" w:rsidP="00057DB9"/>
    <w:p w14:paraId="42A5B72C" w14:textId="77777777" w:rsidR="00057DB9" w:rsidRPr="00057DB9" w:rsidRDefault="00057DB9" w:rsidP="00057DB9"/>
    <w:p w14:paraId="6A70EAB9" w14:textId="77777777" w:rsidR="00057DB9" w:rsidRPr="00057DB9" w:rsidRDefault="00057DB9" w:rsidP="00057DB9"/>
    <w:p w14:paraId="08E9AFF3" w14:textId="77777777" w:rsidR="00057DB9" w:rsidRPr="00057DB9" w:rsidRDefault="00057DB9" w:rsidP="00057DB9"/>
    <w:p w14:paraId="080FB09B" w14:textId="77777777" w:rsidR="00057DB9" w:rsidRPr="00057DB9" w:rsidRDefault="00057DB9" w:rsidP="00057DB9"/>
    <w:p w14:paraId="5CF6EE0B" w14:textId="77777777" w:rsidR="00057DB9" w:rsidRPr="00057DB9" w:rsidRDefault="00057DB9" w:rsidP="00057DB9"/>
    <w:p w14:paraId="0816FDA2" w14:textId="77777777" w:rsidR="00057DB9" w:rsidRPr="00057DB9" w:rsidRDefault="00057DB9" w:rsidP="00057DB9"/>
    <w:p w14:paraId="750CD6F6" w14:textId="77777777" w:rsidR="00057DB9" w:rsidRPr="00057DB9" w:rsidRDefault="00057DB9" w:rsidP="00057DB9"/>
    <w:p w14:paraId="089F9488" w14:textId="77777777" w:rsidR="00057DB9" w:rsidRPr="00057DB9" w:rsidRDefault="00057DB9" w:rsidP="00057DB9"/>
    <w:p w14:paraId="6D11CDF1" w14:textId="77777777" w:rsidR="00057DB9" w:rsidRPr="00057DB9" w:rsidRDefault="00057DB9" w:rsidP="00057DB9"/>
    <w:p w14:paraId="5F167AA7" w14:textId="77777777" w:rsidR="00057DB9" w:rsidRPr="00057DB9" w:rsidRDefault="00057DB9" w:rsidP="00057DB9"/>
    <w:p w14:paraId="7C6C4C47" w14:textId="77777777" w:rsidR="00057DB9" w:rsidRPr="00057DB9" w:rsidRDefault="00057DB9" w:rsidP="00057DB9"/>
    <w:p w14:paraId="61B74A69" w14:textId="77777777" w:rsidR="00057DB9" w:rsidRPr="00057DB9" w:rsidRDefault="00057DB9" w:rsidP="00057DB9"/>
    <w:p w14:paraId="4FAE797B" w14:textId="77777777" w:rsidR="00057DB9" w:rsidRPr="00057DB9" w:rsidRDefault="00057DB9" w:rsidP="00057DB9"/>
    <w:p w14:paraId="73774DA1" w14:textId="77777777" w:rsidR="00057DB9" w:rsidRPr="00057DB9" w:rsidRDefault="00057DB9" w:rsidP="00057DB9"/>
    <w:p w14:paraId="42EA138C" w14:textId="77777777" w:rsidR="00057DB9" w:rsidRPr="00057DB9" w:rsidRDefault="00057DB9" w:rsidP="00057DB9"/>
    <w:p w14:paraId="28FCB7A7" w14:textId="77777777" w:rsidR="00057DB9" w:rsidRPr="00057DB9" w:rsidRDefault="00057DB9" w:rsidP="00057DB9"/>
    <w:p w14:paraId="021E5AB0" w14:textId="77777777" w:rsidR="00057DB9" w:rsidRPr="00057DB9" w:rsidRDefault="00057DB9" w:rsidP="00057DB9"/>
    <w:p w14:paraId="6189BD52" w14:textId="77777777" w:rsidR="00057DB9" w:rsidRPr="00057DB9" w:rsidRDefault="00057DB9" w:rsidP="00057DB9"/>
    <w:p w14:paraId="7C30D325" w14:textId="77777777" w:rsidR="00057DB9" w:rsidRPr="00057DB9" w:rsidRDefault="00057DB9" w:rsidP="00057DB9"/>
    <w:p w14:paraId="782139E9" w14:textId="77777777" w:rsidR="00057DB9" w:rsidRPr="00057DB9" w:rsidRDefault="00057DB9" w:rsidP="00057DB9"/>
    <w:p w14:paraId="2DB78912" w14:textId="77777777" w:rsidR="00057DB9" w:rsidRPr="00057DB9" w:rsidRDefault="00057DB9" w:rsidP="00057DB9"/>
    <w:p w14:paraId="751240E4" w14:textId="77777777" w:rsidR="00057DB9" w:rsidRPr="00057DB9" w:rsidRDefault="00057DB9" w:rsidP="00057DB9"/>
    <w:p w14:paraId="5850645C" w14:textId="77777777" w:rsidR="00057DB9" w:rsidRPr="00057DB9" w:rsidRDefault="00057DB9" w:rsidP="00057DB9"/>
    <w:p w14:paraId="1F270F3E" w14:textId="77777777" w:rsidR="00057DB9" w:rsidRPr="00057DB9" w:rsidRDefault="00057DB9" w:rsidP="00057DB9"/>
    <w:p w14:paraId="38806DA1" w14:textId="77777777" w:rsidR="00057DB9" w:rsidRPr="00057DB9" w:rsidRDefault="00057DB9" w:rsidP="00057DB9"/>
    <w:p w14:paraId="31FA847E" w14:textId="77777777" w:rsidR="00057DB9" w:rsidRPr="00057DB9" w:rsidRDefault="00057DB9" w:rsidP="00057DB9"/>
    <w:p w14:paraId="72B9A8CB" w14:textId="77777777" w:rsidR="00057DB9" w:rsidRPr="00057DB9" w:rsidRDefault="00057DB9" w:rsidP="00057DB9"/>
    <w:p w14:paraId="578D5779" w14:textId="77777777" w:rsidR="00057DB9" w:rsidRPr="00057DB9" w:rsidRDefault="00057DB9" w:rsidP="00057DB9"/>
    <w:p w14:paraId="6461B42B" w14:textId="77777777" w:rsidR="00057DB9" w:rsidRDefault="00057DB9"/>
    <w:p w14:paraId="1349AF17" w14:textId="77777777" w:rsidR="00057DB9" w:rsidRPr="00057DB9" w:rsidRDefault="00057DB9" w:rsidP="00057DB9"/>
    <w:p w14:paraId="0CCEB430" w14:textId="77777777" w:rsidR="00057DB9" w:rsidRPr="00057DB9" w:rsidRDefault="00E97FB4" w:rsidP="00057DB9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7C969E" wp14:editId="5EAB17AB">
                <wp:simplePos x="0" y="0"/>
                <wp:positionH relativeFrom="page">
                  <wp:posOffset>4093845</wp:posOffset>
                </wp:positionH>
                <wp:positionV relativeFrom="page">
                  <wp:posOffset>7772400</wp:posOffset>
                </wp:positionV>
                <wp:extent cx="3581400" cy="200025"/>
                <wp:effectExtent l="0" t="0" r="0" b="0"/>
                <wp:wrapNone/>
                <wp:docPr id="18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5BC68" w14:textId="77777777" w:rsidR="00A339A9" w:rsidRPr="00D07096" w:rsidRDefault="00A339A9" w:rsidP="0067664A">
                            <w:pPr>
                              <w:pStyle w:val="List"/>
                              <w:numPr>
                                <w:ilvl w:val="0"/>
                                <w:numId w:val="0"/>
                              </w:numPr>
                              <w:rPr>
                                <w:rFonts w:ascii="XCCW Joined 1a" w:hAnsi="XCCW Joined 1a"/>
                                <w:b/>
                                <w:sz w:val="16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C969E" id="Text Box 290" o:spid="_x0000_s1032" type="#_x0000_t202" style="position:absolute;margin-left:322.35pt;margin-top:612pt;width:282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" filled="f" stroked="f">
                <v:textbox style="mso-fit-shape-to-text:t" inset="0,0,0,0">
                  <w:txbxContent>
                    <w:p w14:paraId="09B5BC68" w14:textId="77777777" w:rsidR="00A339A9" w:rsidRPr="00D07096" w:rsidRDefault="00A339A9" w:rsidP="0067664A">
                      <w:pPr>
                        <w:pStyle w:val="List"/>
                        <w:numPr>
                          <w:ilvl w:val="0"/>
                          <w:numId w:val="0"/>
                        </w:numPr>
                        <w:rPr>
                          <w:rFonts w:ascii="XCCW Joined 1a" w:hAnsi="XCCW Joined 1a"/>
                          <w:b/>
                          <w:sz w:val="16"/>
                          <w:szCs w:val="22"/>
                          <w:lang w:val="en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0E35D11" w14:textId="77777777" w:rsidR="00057DB9" w:rsidRPr="00057DB9" w:rsidRDefault="00057DB9" w:rsidP="00057DB9"/>
    <w:p w14:paraId="5D7647E4" w14:textId="77777777" w:rsidR="00057DB9" w:rsidRPr="00057DB9" w:rsidRDefault="00057DB9" w:rsidP="00057DB9"/>
    <w:p w14:paraId="1DB0D344" w14:textId="77777777" w:rsidR="00057DB9" w:rsidRPr="00057DB9" w:rsidRDefault="00057DB9" w:rsidP="00057DB9"/>
    <w:p w14:paraId="23A59E96" w14:textId="77777777" w:rsidR="00057DB9" w:rsidRPr="00057DB9" w:rsidRDefault="00057DB9" w:rsidP="00057DB9"/>
    <w:p w14:paraId="23C1B3E4" w14:textId="77777777" w:rsidR="00057DB9" w:rsidRPr="00057DB9" w:rsidRDefault="00057DB9" w:rsidP="00057DB9"/>
    <w:p w14:paraId="591EEBAC" w14:textId="77777777" w:rsidR="00057DB9" w:rsidRPr="00057DB9" w:rsidRDefault="00057DB9" w:rsidP="00057DB9"/>
    <w:p w14:paraId="12440805" w14:textId="77777777" w:rsidR="00057DB9" w:rsidRDefault="00057DB9"/>
    <w:p w14:paraId="56F455D2" w14:textId="77777777" w:rsidR="00057DB9" w:rsidRPr="00057DB9" w:rsidRDefault="00057DB9" w:rsidP="00057DB9"/>
    <w:p w14:paraId="768D475B" w14:textId="77777777" w:rsidR="00057DB9" w:rsidRDefault="00057DB9"/>
    <w:p w14:paraId="24F767BE" w14:textId="77777777" w:rsidR="00057DB9" w:rsidRDefault="00057DB9" w:rsidP="00057DB9">
      <w:pPr>
        <w:tabs>
          <w:tab w:val="left" w:pos="7100"/>
        </w:tabs>
      </w:pPr>
      <w:r>
        <w:tab/>
      </w:r>
    </w:p>
    <w:p w14:paraId="4253BD43" w14:textId="77777777" w:rsidR="005000EE" w:rsidRDefault="00E97FB4" w:rsidP="005F15C6"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 wp14:anchorId="64B7E717" wp14:editId="7E2953BD">
                <wp:simplePos x="0" y="0"/>
                <wp:positionH relativeFrom="page">
                  <wp:posOffset>2540000</wp:posOffset>
                </wp:positionH>
                <wp:positionV relativeFrom="page">
                  <wp:posOffset>1231900</wp:posOffset>
                </wp:positionV>
                <wp:extent cx="91440" cy="91440"/>
                <wp:effectExtent l="0" t="0" r="0" b="0"/>
                <wp:wrapNone/>
                <wp:docPr id="17" name="Text Box 15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25B159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7E717" id="Text Box 152" o:spid="_x0000_s1033" type="#_x0000_t202" style="position:absolute;margin-left:200pt;margin-top:97pt;width:7.2pt;height:7.2pt;z-index:25165004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" o:allowincell="f" filled="f" stroked="f">
                <v:textbox inset="0,0,0,0">
                  <w:txbxContent>
                    <w:p w14:paraId="3725B159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 wp14:anchorId="127E7991" wp14:editId="190A658D">
                <wp:simplePos x="0" y="0"/>
                <wp:positionH relativeFrom="page">
                  <wp:posOffset>2552700</wp:posOffset>
                </wp:positionH>
                <wp:positionV relativeFrom="page">
                  <wp:posOffset>4457700</wp:posOffset>
                </wp:positionV>
                <wp:extent cx="91440" cy="91440"/>
                <wp:effectExtent l="0" t="0" r="0" b="0"/>
                <wp:wrapNone/>
                <wp:docPr id="16" name="Text Box 15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978E35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E7991" id="Text Box 156" o:spid="_x0000_s1034" type="#_x0000_t202" style="position:absolute;margin-left:201pt;margin-top:351pt;width:7.2pt;height:7.2pt;z-index:25165107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" o:allowincell="f" filled="f" stroked="f">
                <v:textbox inset="0,0,0,0">
                  <w:txbxContent>
                    <w:p w14:paraId="03978E35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 wp14:anchorId="3EE69CB4" wp14:editId="30166DFF">
                <wp:simplePos x="0" y="0"/>
                <wp:positionH relativeFrom="page">
                  <wp:posOffset>2552700</wp:posOffset>
                </wp:positionH>
                <wp:positionV relativeFrom="page">
                  <wp:posOffset>7670800</wp:posOffset>
                </wp:positionV>
                <wp:extent cx="91440" cy="91440"/>
                <wp:effectExtent l="0" t="0" r="0" b="0"/>
                <wp:wrapNone/>
                <wp:docPr id="15" name="Text Box 16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145246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E69CB4" id="Text Box 160" o:spid="_x0000_s1035" type="#_x0000_t202" style="position:absolute;margin-left:201pt;margin-top:604pt;width:7.2pt;height:7.2pt;z-index:25165209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" o:allowincell="f" filled="f" stroked="f">
                <v:textbox inset="0,0,0,0">
                  <w:txbxContent>
                    <w:p w14:paraId="29145246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6786A9D9" wp14:editId="342EDE59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14" name="Text Box 16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B7BAB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6A9D9" id="Text Box 164" o:spid="_x0000_s1036" type="#_x0000_t202" style="position:absolute;margin-left:43pt;margin-top:98pt;width:7.2pt;height:7.2pt;z-index:25165312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" o:allowincell="f" filled="f" stroked="f">
                <v:textbox inset="0,0,0,0">
                  <w:txbxContent>
                    <w:p w14:paraId="544B7BAB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0514C11F" wp14:editId="08416C00">
                <wp:simplePos x="0" y="0"/>
                <wp:positionH relativeFrom="page">
                  <wp:posOffset>548640</wp:posOffset>
                </wp:positionH>
                <wp:positionV relativeFrom="page">
                  <wp:posOffset>5727700</wp:posOffset>
                </wp:positionV>
                <wp:extent cx="91440" cy="91440"/>
                <wp:effectExtent l="0" t="0" r="0" b="0"/>
                <wp:wrapNone/>
                <wp:docPr id="13" name="Text Box 16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F52565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4C11F" id="Text Box 168" o:spid="_x0000_s1037" type="#_x0000_t202" style="position:absolute;margin-left:43.2pt;margin-top:451pt;width:7.2pt;height:7.2pt;z-index:25165414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" o:allowincell="f" filled="f" stroked="f">
                <v:textbox inset="0,0,0,0">
                  <w:txbxContent>
                    <w:p w14:paraId="5AF52565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50D8F625" wp14:editId="2E67C17C">
                <wp:simplePos x="0" y="0"/>
                <wp:positionH relativeFrom="page">
                  <wp:posOffset>2540000</wp:posOffset>
                </wp:positionH>
                <wp:positionV relativeFrom="page">
                  <wp:posOffset>1051560</wp:posOffset>
                </wp:positionV>
                <wp:extent cx="91440" cy="91440"/>
                <wp:effectExtent l="0" t="0" r="0" b="0"/>
                <wp:wrapNone/>
                <wp:docPr id="12" name="Text Box 17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0051C5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D8F625" id="Text Box 172" o:spid="_x0000_s1038" type="#_x0000_t202" style="position:absolute;margin-left:200pt;margin-top:82.8pt;width:7.2pt;height:7.2pt;z-index:25165516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" o:allowincell="f" filled="f" stroked="f">
                <v:textbox inset="0,0,0,0">
                  <w:txbxContent>
                    <w:p w14:paraId="1D0051C5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5D7675EE" wp14:editId="24971B08">
                <wp:simplePos x="0" y="0"/>
                <wp:positionH relativeFrom="page">
                  <wp:posOffset>2517140</wp:posOffset>
                </wp:positionH>
                <wp:positionV relativeFrom="page">
                  <wp:posOffset>4051300</wp:posOffset>
                </wp:positionV>
                <wp:extent cx="91440" cy="91440"/>
                <wp:effectExtent l="0" t="0" r="0" b="0"/>
                <wp:wrapNone/>
                <wp:docPr id="11" name="Text Box 17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03D656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675EE" id="Text Box 176" o:spid="_x0000_s1039" type="#_x0000_t202" style="position:absolute;margin-left:198.2pt;margin-top:319pt;width:7.2pt;height:7.2pt;z-index:2516561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" o:allowincell="f" filled="f" stroked="f">
                <v:textbox inset="0,0,0,0">
                  <w:txbxContent>
                    <w:p w14:paraId="3203D656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53F4C724" wp14:editId="7088839F">
                <wp:simplePos x="0" y="0"/>
                <wp:positionH relativeFrom="page">
                  <wp:posOffset>2527300</wp:posOffset>
                </wp:positionH>
                <wp:positionV relativeFrom="page">
                  <wp:posOffset>6934200</wp:posOffset>
                </wp:positionV>
                <wp:extent cx="91440" cy="91440"/>
                <wp:effectExtent l="0" t="0" r="0" b="0"/>
                <wp:wrapNone/>
                <wp:docPr id="10" name="Text Box 18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95BC08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4C724" id="Text Box 180" o:spid="_x0000_s1040" type="#_x0000_t202" style="position:absolute;margin-left:199pt;margin-top:546pt;width:7.2pt;height:7.2pt;z-index:2516572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" o:allowincell="f" filled="f" stroked="f">
                <v:textbox inset="0,0,0,0">
                  <w:txbxContent>
                    <w:p w14:paraId="0795BC08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02E58E8" wp14:editId="4D1596B8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8" name="Text Box 18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DC68F2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E58E8" id="Text Box 184" o:spid="_x0000_s1041" type="#_x0000_t202" style="position:absolute;margin-left:43pt;margin-top:98pt;width:7.2pt;height:7.2pt;z-index:2516582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" o:allowincell="f" filled="f" stroked="f">
                <v:textbox inset="0,0,0,0">
                  <w:txbxContent>
                    <w:p w14:paraId="43DC68F2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043F3E6" wp14:editId="59F09D56">
                <wp:simplePos x="0" y="0"/>
                <wp:positionH relativeFrom="page">
                  <wp:posOffset>535940</wp:posOffset>
                </wp:positionH>
                <wp:positionV relativeFrom="page">
                  <wp:posOffset>5547360</wp:posOffset>
                </wp:positionV>
                <wp:extent cx="91440" cy="91440"/>
                <wp:effectExtent l="0" t="0" r="0" b="0"/>
                <wp:wrapNone/>
                <wp:docPr id="7" name="Text Box 18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756B2A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3F3E6" id="Text Box 188" o:spid="_x0000_s1042" type="#_x0000_t202" style="position:absolute;margin-left:42.2pt;margin-top:436.8pt;width:7.2pt;height:7.2pt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" o:allowincell="f" filled="f" stroked="f">
                <v:textbox inset="0,0,0,0">
                  <w:txbxContent>
                    <w:p w14:paraId="5F756B2A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ED0E3D3" wp14:editId="2EC111F6">
                <wp:simplePos x="0" y="0"/>
                <wp:positionH relativeFrom="page">
                  <wp:posOffset>2540000</wp:posOffset>
                </wp:positionH>
                <wp:positionV relativeFrom="page">
                  <wp:posOffset>279400</wp:posOffset>
                </wp:positionV>
                <wp:extent cx="91440" cy="91440"/>
                <wp:effectExtent l="0" t="0" r="0" b="0"/>
                <wp:wrapNone/>
                <wp:docPr id="6" name="Text Box 22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9C05CA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0E3D3" id="Text Box 220" o:spid="_x0000_s1043" type="#_x0000_t202" style="position:absolute;margin-left:200pt;margin-top:22pt;width:7.2pt;height:7.2pt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" o:allowincell="f" filled="f" stroked="f">
                <v:textbox inset="0,0,0,0">
                  <w:txbxContent>
                    <w:p w14:paraId="409C05CA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FDACB08" wp14:editId="47ABC261">
                <wp:simplePos x="0" y="0"/>
                <wp:positionH relativeFrom="page">
                  <wp:posOffset>2552700</wp:posOffset>
                </wp:positionH>
                <wp:positionV relativeFrom="page">
                  <wp:posOffset>2715260</wp:posOffset>
                </wp:positionV>
                <wp:extent cx="91440" cy="91440"/>
                <wp:effectExtent l="0" t="0" r="0" b="0"/>
                <wp:wrapNone/>
                <wp:docPr id="5" name="Text Box 22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AA5678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DACB08" id="Text Box 224" o:spid="_x0000_s1044" type="#_x0000_t202" style="position:absolute;margin-left:201pt;margin-top:213.8pt;width:7.2pt;height:7.2pt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" o:allowincell="f" filled="f" stroked="f">
                <v:textbox inset="0,0,0,0">
                  <w:txbxContent>
                    <w:p w14:paraId="04AA5678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234CE03A" wp14:editId="5742D481">
                <wp:simplePos x="0" y="0"/>
                <wp:positionH relativeFrom="page">
                  <wp:posOffset>2565400</wp:posOffset>
                </wp:positionH>
                <wp:positionV relativeFrom="page">
                  <wp:posOffset>4597400</wp:posOffset>
                </wp:positionV>
                <wp:extent cx="91440" cy="91440"/>
                <wp:effectExtent l="0" t="0" r="0" b="0"/>
                <wp:wrapNone/>
                <wp:docPr id="4" name="Text Box 22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8704E6" w14:textId="77777777"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CE03A" id="Text Box 228" o:spid="_x0000_s1045" type="#_x0000_t202" style="position:absolute;margin-left:202pt;margin-top:362pt;width:7.2pt;height:7.2pt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" o:allowincell="f" filled="f" stroked="f">
                <v:textbox inset="0,0,0,0">
                  <w:txbxContent>
                    <w:p w14:paraId="1A8704E6" w14:textId="77777777"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000EE">
        <w:tab/>
      </w:r>
    </w:p>
    <w:p w14:paraId="219099FE" w14:textId="77777777" w:rsidR="003A1DB8" w:rsidRDefault="003A1DB8" w:rsidP="005F15C6"/>
    <w:p w14:paraId="43707945" w14:textId="77777777" w:rsidR="00696319" w:rsidRDefault="00696319" w:rsidP="005F15C6"/>
    <w:p w14:paraId="4CE9174B" w14:textId="77777777" w:rsidR="00696319" w:rsidRDefault="00696319" w:rsidP="005F15C6"/>
    <w:p w14:paraId="252F802C" w14:textId="77777777" w:rsidR="00696319" w:rsidRDefault="002B72A3" w:rsidP="005F15C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DF44FC" wp14:editId="45665582">
                <wp:simplePos x="0" y="0"/>
                <wp:positionH relativeFrom="column">
                  <wp:posOffset>3520440</wp:posOffset>
                </wp:positionH>
                <wp:positionV relativeFrom="paragraph">
                  <wp:posOffset>6233160</wp:posOffset>
                </wp:positionV>
                <wp:extent cx="2727960" cy="1943100"/>
                <wp:effectExtent l="0" t="0" r="1524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796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17D311" w14:textId="77777777" w:rsidR="002B72A3" w:rsidRPr="002B72A3" w:rsidRDefault="002B72A3" w:rsidP="002B72A3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4472C4" w:themeColor="accent1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4472C4" w:themeColor="accent1"/>
                              </w:rPr>
                              <w:t>The Gate:</w:t>
                            </w:r>
                          </w:p>
                          <w:p w14:paraId="730941C3" w14:textId="77777777" w:rsidR="002B72A3" w:rsidRDefault="002B72A3">
                            <w:pPr>
                              <w:rPr>
                                <w:rFonts w:ascii="SassoonPrimaryInfant" w:hAnsi="SassoonPrimaryInfant"/>
                                <w:color w:val="4472C4" w:themeColor="accent1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4472C4" w:themeColor="accent1"/>
                              </w:rPr>
                              <w:t xml:space="preserve">Teachers are on the gate in the morning to welcome the children into school and to take quick messages. If you have any other concerns, or need a longer chat with teachers, please contact us to arrange a meeting. </w:t>
                            </w:r>
                          </w:p>
                          <w:p w14:paraId="452CC928" w14:textId="77777777" w:rsidR="002B72A3" w:rsidRDefault="002B72A3">
                            <w:pPr>
                              <w:rPr>
                                <w:rFonts w:ascii="SassoonPrimaryInfant" w:hAnsi="SassoonPrimaryInfant"/>
                                <w:color w:val="4472C4" w:themeColor="accent1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4472C4" w:themeColor="accent1"/>
                              </w:rPr>
                              <w:t xml:space="preserve">Ensure you’re being respectful when speaking to any member of staff. </w:t>
                            </w:r>
                          </w:p>
                          <w:p w14:paraId="622DCBFC" w14:textId="77777777" w:rsidR="002B72A3" w:rsidRPr="002B72A3" w:rsidRDefault="002B72A3" w:rsidP="002B72A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4472C4" w:themeColor="accent1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4472C4" w:themeColor="accent1"/>
                              </w:rPr>
                              <w:t>Thankyou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F44FC" id="Text Box 19" o:spid="_x0000_s1046" type="#_x0000_t202" style="position:absolute;margin-left:277.2pt;margin-top:490.8pt;width:214.8pt;height:153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" fillcolor="white [3201]" strokeweight=".5pt">
                <v:textbox>
                  <w:txbxContent>
                    <w:p w14:paraId="7E17D311" w14:textId="77777777" w:rsidR="002B72A3" w:rsidRPr="002B72A3" w:rsidRDefault="002B72A3" w:rsidP="002B72A3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4472C4" w:themeColor="accent1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4472C4" w:themeColor="accent1"/>
                        </w:rPr>
                        <w:t>The Gate:</w:t>
                      </w:r>
                    </w:p>
                    <w:p w14:paraId="730941C3" w14:textId="77777777" w:rsidR="002B72A3" w:rsidRDefault="002B72A3">
                      <w:pPr>
                        <w:rPr>
                          <w:rFonts w:ascii="SassoonPrimaryInfant" w:hAnsi="SassoonPrimaryInfant"/>
                          <w:color w:val="4472C4" w:themeColor="accent1"/>
                        </w:rPr>
                      </w:pPr>
                      <w:r>
                        <w:rPr>
                          <w:rFonts w:ascii="SassoonPrimaryInfant" w:hAnsi="SassoonPrimaryInfant"/>
                          <w:color w:val="4472C4" w:themeColor="accent1"/>
                        </w:rPr>
                        <w:t xml:space="preserve">Teachers are on the gate in the morning to welcome the children into school and to take quick messages. If you have any other concerns, or need a longer chat with teachers, please contact us to arrange a meeting. </w:t>
                      </w:r>
                    </w:p>
                    <w:p w14:paraId="452CC928" w14:textId="77777777" w:rsidR="002B72A3" w:rsidRDefault="002B72A3">
                      <w:pPr>
                        <w:rPr>
                          <w:rFonts w:ascii="SassoonPrimaryInfant" w:hAnsi="SassoonPrimaryInfant"/>
                          <w:color w:val="4472C4" w:themeColor="accent1"/>
                        </w:rPr>
                      </w:pPr>
                      <w:r>
                        <w:rPr>
                          <w:rFonts w:ascii="SassoonPrimaryInfant" w:hAnsi="SassoonPrimaryInfant"/>
                          <w:color w:val="4472C4" w:themeColor="accent1"/>
                        </w:rPr>
                        <w:t xml:space="preserve">Ensure you’re being respectful when speaking to any member of staff. </w:t>
                      </w:r>
                    </w:p>
                    <w:p w14:paraId="622DCBFC" w14:textId="77777777" w:rsidR="002B72A3" w:rsidRPr="002B72A3" w:rsidRDefault="002B72A3" w:rsidP="002B72A3">
                      <w:pPr>
                        <w:jc w:val="center"/>
                        <w:rPr>
                          <w:rFonts w:ascii="SassoonPrimaryInfant" w:hAnsi="SassoonPrimaryInfant"/>
                          <w:color w:val="4472C4" w:themeColor="accent1"/>
                        </w:rPr>
                      </w:pPr>
                      <w:r>
                        <w:rPr>
                          <w:rFonts w:ascii="SassoonPrimaryInfant" w:hAnsi="SassoonPrimaryInfant"/>
                          <w:color w:val="4472C4" w:themeColor="accent1"/>
                        </w:rPr>
                        <w:t>Thankyou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1EB2D87" wp14:editId="363E4A97">
                <wp:simplePos x="0" y="0"/>
                <wp:positionH relativeFrom="column">
                  <wp:posOffset>3383280</wp:posOffset>
                </wp:positionH>
                <wp:positionV relativeFrom="paragraph">
                  <wp:posOffset>0</wp:posOffset>
                </wp:positionV>
                <wp:extent cx="2953385" cy="5913120"/>
                <wp:effectExtent l="0" t="0" r="0" b="0"/>
                <wp:wrapSquare wrapText="bothSides"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3385" cy="5913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5788D4" w14:textId="77777777" w:rsidR="006B6F92" w:rsidRPr="006D63C6" w:rsidRDefault="006B6F92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D63C6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  </w:t>
                            </w:r>
                            <w:r w:rsidRPr="006D63C6">
                              <w:rPr>
                                <w:rFonts w:ascii="Eras Medium ITC" w:hAnsi="Eras Medium ITC" w:cs="Calibri"/>
                                <w:b/>
                                <w:color w:val="000000"/>
                                <w:kern w:val="28"/>
                                <w:szCs w:val="24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FOUNDATION SUBJECTS</w:t>
                            </w:r>
                          </w:p>
                          <w:p w14:paraId="0229176B" w14:textId="77777777"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Bold ITC" w:hAnsi="Eras Bold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</w:t>
                            </w:r>
                            <w:r w:rsidRPr="006A6D38">
                              <w:rPr>
                                <w:rFonts w:ascii="Eras Medium ITC" w:hAnsi="Eras Medium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n History</w:t>
                            </w:r>
                            <w:r w:rsidRPr="006A6D38">
                              <w:rPr>
                                <w:rFonts w:ascii="Eras Medium ITC" w:hAnsi="Eras Medium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,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we</w:t>
                            </w:r>
                            <w:r w:rsidR="002832EC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will be</w:t>
                            </w:r>
                          </w:p>
                          <w:p w14:paraId="7D7414A5" w14:textId="77777777" w:rsidR="006B6F92" w:rsidRPr="002832EC" w:rsidRDefault="00E12D20" w:rsidP="002832E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2832EC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Comparing toys in the past with the toys of today</w:t>
                            </w:r>
                          </w:p>
                          <w:p w14:paraId="694907A9" w14:textId="77777777" w:rsidR="006B6F92" w:rsidRPr="006D63C6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</w:p>
                          <w:p w14:paraId="31B7C9C5" w14:textId="77777777" w:rsidR="006B6F92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Bold ITC" w:hAnsi="Eras Bold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</w:t>
                            </w:r>
                            <w:r w:rsidRPr="006A6D38">
                              <w:rPr>
                                <w:rFonts w:ascii="Eras Medium ITC" w:hAnsi="Eras Medium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n </w:t>
                            </w:r>
                            <w:r w:rsidR="006D63C6" w:rsidRPr="006A6D38">
                              <w:rPr>
                                <w:rFonts w:ascii="Eras Medium ITC" w:hAnsi="Eras Medium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Geography,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we</w:t>
                            </w:r>
                            <w:r w:rsidR="002832EC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will be learning about</w:t>
                            </w:r>
                          </w:p>
                          <w:p w14:paraId="72C44934" w14:textId="77777777" w:rsidR="00E12D20" w:rsidRPr="00E12D20" w:rsidRDefault="00E12D20" w:rsidP="00E12D2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E12D20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The weather and the seasons in the </w:t>
                            </w:r>
                            <w:r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U</w:t>
                            </w:r>
                            <w:r w:rsidRPr="00E12D20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K</w:t>
                            </w:r>
                          </w:p>
                          <w:p w14:paraId="6F394A65" w14:textId="77777777"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Medium ITC" w:hAnsi="Eras Medium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In Art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we will be: </w:t>
                            </w:r>
                          </w:p>
                          <w:p w14:paraId="03E8044C" w14:textId="77777777" w:rsidR="006B6F92" w:rsidRPr="002832EC" w:rsidRDefault="002832EC" w:rsidP="002832E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Creating 3D sculptures</w:t>
                            </w:r>
                          </w:p>
                          <w:p w14:paraId="76F997F8" w14:textId="77777777" w:rsidR="006A6D38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 </w:t>
                            </w:r>
                          </w:p>
                          <w:p w14:paraId="6048066B" w14:textId="77777777"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Medium ITC" w:hAnsi="Eras Medium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In Music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we will be </w:t>
                            </w:r>
                          </w:p>
                          <w:p w14:paraId="462B247E" w14:textId="77777777" w:rsidR="006B6F92" w:rsidRPr="006A6D38" w:rsidRDefault="006B6F92" w:rsidP="006A6D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6"/>
                              </w:numPr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Using our bodies to make music</w:t>
                            </w:r>
                          </w:p>
                          <w:p w14:paraId="0023C5A7" w14:textId="77777777" w:rsidR="006B6F92" w:rsidRPr="006A6D38" w:rsidRDefault="006B6F92" w:rsidP="006A6D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6"/>
                              </w:numPr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Moving our bodies to music</w:t>
                            </w:r>
                          </w:p>
                          <w:p w14:paraId="77623CE7" w14:textId="77777777" w:rsidR="006B6F92" w:rsidRPr="006A6D38" w:rsidRDefault="006B6F92" w:rsidP="006A6D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6"/>
                              </w:numPr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Learning about the different features of a piece of music</w:t>
                            </w:r>
                          </w:p>
                          <w:p w14:paraId="0EC774B1" w14:textId="77777777" w:rsidR="006B6F92" w:rsidRPr="006A6D38" w:rsidRDefault="006B6F92" w:rsidP="006A6D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6"/>
                              </w:numPr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Lea</w:t>
                            </w:r>
                            <w:r w:rsidR="002832EC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r</w:t>
                            </w:r>
                            <w:r w:rsidRPr="006A6D38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ning a song</w:t>
                            </w:r>
                          </w:p>
                          <w:p w14:paraId="14D45516" w14:textId="77777777" w:rsidR="006A6D38" w:rsidRDefault="006A6D38" w:rsidP="006D63C6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</w:p>
                          <w:p w14:paraId="30D0FBF8" w14:textId="77777777" w:rsidR="006D63C6" w:rsidRPr="006B6F92" w:rsidRDefault="006D63C6" w:rsidP="006D63C6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Medium ITC" w:hAnsi="Eras Medium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In DT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we will be </w:t>
                            </w:r>
                          </w:p>
                          <w:p w14:paraId="5C5F1DCD" w14:textId="77777777" w:rsidR="006D63C6" w:rsidRPr="006A6D38" w:rsidRDefault="00E12D20" w:rsidP="006A6D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Joining fabrics to make a puppet</w:t>
                            </w:r>
                          </w:p>
                          <w:p w14:paraId="480730F7" w14:textId="77777777" w:rsidR="006D63C6" w:rsidRPr="006D63C6" w:rsidRDefault="006D63C6" w:rsidP="006D63C6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</w:p>
                          <w:p w14:paraId="56EE585C" w14:textId="77777777" w:rsidR="006B6F92" w:rsidRPr="006A6D38" w:rsidRDefault="006B6F92" w:rsidP="00E12D20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Medium ITC" w:hAnsi="Eras Medium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In</w:t>
                            </w:r>
                            <w:r w:rsidR="006D63C6" w:rsidRPr="006A6D38">
                              <w:rPr>
                                <w:rFonts w:ascii="Eras Medium ITC" w:hAnsi="Eras Medium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</w:t>
                            </w:r>
                            <w:r w:rsidR="00E12D20" w:rsidRPr="006A6D38">
                              <w:rPr>
                                <w:rFonts w:ascii="Eras Medium ITC" w:hAnsi="Eras Medium ITC"/>
                                <w:b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PSHE </w:t>
                            </w:r>
                            <w:r w:rsidR="00E12D20" w:rsidRPr="006A6D38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we will be </w:t>
                            </w:r>
                            <w:r w:rsidR="006A6D38" w:rsidRPr="006A6D38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learning</w:t>
                            </w:r>
                            <w:r w:rsidR="00E12D20" w:rsidRPr="006A6D38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about</w:t>
                            </w:r>
                          </w:p>
                          <w:p w14:paraId="10C09917" w14:textId="77777777" w:rsidR="00E12D20" w:rsidRPr="006A6D38" w:rsidRDefault="00E12D20" w:rsidP="006A6D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Our dreams and goals</w:t>
                            </w:r>
                          </w:p>
                          <w:p w14:paraId="47BDCEC3" w14:textId="77777777" w:rsidR="006A6D38" w:rsidRPr="006A6D38" w:rsidRDefault="006A6D38" w:rsidP="006A6D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How to k</w:t>
                            </w:r>
                            <w:r w:rsidRPr="006A6D38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eeping our bodies healthy</w:t>
                            </w:r>
                          </w:p>
                          <w:p w14:paraId="57B1ECA6" w14:textId="77777777" w:rsidR="006A6D38" w:rsidRPr="006A6D38" w:rsidRDefault="006A6D38" w:rsidP="006A6D38">
                            <w:pPr>
                              <w:pStyle w:val="ListParagraph"/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</w:p>
                          <w:p w14:paraId="5FD08607" w14:textId="77777777" w:rsidR="006B6F92" w:rsidRPr="006B6F92" w:rsidRDefault="006B6F92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A6D38">
                              <w:rPr>
                                <w:rFonts w:ascii="Eras Medium ITC" w:hAnsi="Eras Medium ITC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In Science</w:t>
                            </w:r>
                            <w:r w:rsidRPr="006B6F92"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we will be learning about</w:t>
                            </w:r>
                          </w:p>
                          <w:p w14:paraId="5DB29FB2" w14:textId="0021C911" w:rsidR="006B6F92" w:rsidRPr="006A6D38" w:rsidRDefault="007158F3" w:rsidP="006A6D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spacing w:after="120" w:line="285" w:lineRule="auto"/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The 5 senses </w:t>
                            </w:r>
                          </w:p>
                          <w:p w14:paraId="28A551BF" w14:textId="77777777" w:rsidR="006B6F92" w:rsidRPr="006A6D38" w:rsidRDefault="006A6D38" w:rsidP="006A6D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spacing w:after="120" w:line="285" w:lineRule="auto"/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Weather and </w:t>
                            </w:r>
                            <w:r w:rsidR="00E12D20" w:rsidRPr="006A6D38"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Seasons</w:t>
                            </w:r>
                            <w:r w:rsidR="006B6F92" w:rsidRPr="006A6D38"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</w:t>
                            </w:r>
                          </w:p>
                          <w:p w14:paraId="693DDD4F" w14:textId="77777777" w:rsidR="006B6F92" w:rsidRPr="006D63C6" w:rsidRDefault="006B6F92" w:rsidP="006B6F92">
                            <w:pPr>
                              <w:widowControl w:val="0"/>
                              <w:spacing w:after="120"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</w:p>
                          <w:p w14:paraId="05600023" w14:textId="77777777" w:rsidR="006B6F92" w:rsidRPr="006B6F92" w:rsidRDefault="006B6F92" w:rsidP="006B6F92">
                            <w:pPr>
                              <w:widowControl w:val="0"/>
                              <w:spacing w:after="120"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</w:p>
                          <w:p w14:paraId="4EF1E96C" w14:textId="77777777" w:rsidR="006B6F92" w:rsidRPr="006B6F92" w:rsidRDefault="002832EC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           </w:t>
                            </w:r>
                            <w:r w:rsidR="006B6F92"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 </w:t>
                            </w:r>
                          </w:p>
                          <w:p w14:paraId="3194C29B" w14:textId="77777777" w:rsidR="006B6F92" w:rsidRPr="006D63C6" w:rsidRDefault="006B6F92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2FA7D24" w14:textId="77777777" w:rsidR="006B6F92" w:rsidRPr="006D63C6" w:rsidRDefault="006B6F92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D63C6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 </w:t>
                            </w:r>
                          </w:p>
                          <w:p w14:paraId="4E9F96D5" w14:textId="77777777" w:rsidR="006B6F92" w:rsidRPr="006D63C6" w:rsidRDefault="006B6F92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hAnsi="Calibri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D63C6">
                              <w:rPr>
                                <w:rFonts w:ascii="Calibri" w:hAnsi="Calibri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 </w:t>
                            </w:r>
                          </w:p>
                          <w:p w14:paraId="5B6A5187" w14:textId="77777777" w:rsidR="006B6F92" w:rsidRPr="006D63C6" w:rsidRDefault="006B6F92" w:rsidP="006B6F92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B2D87" id="Text Box 29" o:spid="_x0000_s1047" type="#_x0000_t202" style="position:absolute;margin-left:266.4pt;margin-top:0;width:232.55pt;height:465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" stroked="f">
                <v:textbox>
                  <w:txbxContent>
                    <w:p w14:paraId="5D5788D4" w14:textId="77777777" w:rsidR="006B6F92" w:rsidRPr="006D63C6" w:rsidRDefault="006B6F92" w:rsidP="006B6F92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D63C6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  </w:t>
                      </w:r>
                      <w:r w:rsidRPr="006D63C6">
                        <w:rPr>
                          <w:rFonts w:ascii="Eras Medium ITC" w:hAnsi="Eras Medium ITC" w:cs="Calibri"/>
                          <w:b/>
                          <w:color w:val="000000"/>
                          <w:kern w:val="28"/>
                          <w:szCs w:val="24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FOUNDATION SUBJECTS</w:t>
                      </w:r>
                    </w:p>
                    <w:p w14:paraId="0229176B" w14:textId="77777777" w:rsidR="006B6F92" w:rsidRPr="006B6F92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Bold ITC" w:hAnsi="Eras Bold ITC"/>
                          <w:b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</w:t>
                      </w:r>
                      <w:r w:rsidRPr="006A6D38">
                        <w:rPr>
                          <w:rFonts w:ascii="Eras Medium ITC" w:hAnsi="Eras Medium ITC"/>
                          <w:b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n History</w:t>
                      </w:r>
                      <w:r w:rsidRPr="006A6D38">
                        <w:rPr>
                          <w:rFonts w:ascii="Eras Medium ITC" w:hAnsi="Eras Medium ITC"/>
                          <w:b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,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we</w:t>
                      </w:r>
                      <w:r w:rsidR="002832EC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will be</w:t>
                      </w:r>
                    </w:p>
                    <w:p w14:paraId="7D7414A5" w14:textId="77777777" w:rsidR="006B6F92" w:rsidRPr="002832EC" w:rsidRDefault="00E12D20" w:rsidP="002832EC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2832EC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Comparing toys in the past with the toys of today</w:t>
                      </w:r>
                    </w:p>
                    <w:p w14:paraId="694907A9" w14:textId="77777777" w:rsidR="006B6F92" w:rsidRPr="006D63C6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</w:p>
                    <w:p w14:paraId="31B7C9C5" w14:textId="77777777" w:rsidR="006B6F92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Bold ITC" w:hAnsi="Eras Bold ITC"/>
                          <w:b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</w:t>
                      </w:r>
                      <w:r w:rsidRPr="006A6D38">
                        <w:rPr>
                          <w:rFonts w:ascii="Eras Medium ITC" w:hAnsi="Eras Medium ITC"/>
                          <w:b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n </w:t>
                      </w:r>
                      <w:r w:rsidR="006D63C6" w:rsidRPr="006A6D38">
                        <w:rPr>
                          <w:rFonts w:ascii="Eras Medium ITC" w:hAnsi="Eras Medium ITC"/>
                          <w:b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Geography,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we</w:t>
                      </w:r>
                      <w:r w:rsidR="002832EC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will be learning about</w:t>
                      </w:r>
                    </w:p>
                    <w:p w14:paraId="72C44934" w14:textId="77777777" w:rsidR="00E12D20" w:rsidRPr="00E12D20" w:rsidRDefault="00E12D20" w:rsidP="00E12D2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E12D20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The weather and the seasons in the </w:t>
                      </w:r>
                      <w:r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U</w:t>
                      </w:r>
                      <w:r w:rsidRPr="00E12D20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K</w:t>
                      </w:r>
                    </w:p>
                    <w:p w14:paraId="6F394A65" w14:textId="77777777" w:rsidR="006B6F92" w:rsidRPr="006B6F92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Medium ITC" w:hAnsi="Eras Medium ITC"/>
                          <w:b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In Art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we will be: </w:t>
                      </w:r>
                    </w:p>
                    <w:p w14:paraId="03E8044C" w14:textId="77777777" w:rsidR="006B6F92" w:rsidRPr="002832EC" w:rsidRDefault="002832EC" w:rsidP="002832EC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Creating 3D sculptures</w:t>
                      </w:r>
                    </w:p>
                    <w:p w14:paraId="76F997F8" w14:textId="77777777" w:rsidR="006A6D38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 </w:t>
                      </w:r>
                    </w:p>
                    <w:p w14:paraId="6048066B" w14:textId="77777777" w:rsidR="006B6F92" w:rsidRPr="006B6F92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Medium ITC" w:hAnsi="Eras Medium ITC"/>
                          <w:b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In Music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we will be </w:t>
                      </w:r>
                    </w:p>
                    <w:p w14:paraId="462B247E" w14:textId="77777777" w:rsidR="006B6F92" w:rsidRPr="006A6D38" w:rsidRDefault="006B6F92" w:rsidP="006A6D38">
                      <w:pPr>
                        <w:pStyle w:val="ListParagraph"/>
                        <w:widowControl w:val="0"/>
                        <w:numPr>
                          <w:ilvl w:val="0"/>
                          <w:numId w:val="26"/>
                        </w:numPr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Using our bodies to make music</w:t>
                      </w:r>
                    </w:p>
                    <w:p w14:paraId="0023C5A7" w14:textId="77777777" w:rsidR="006B6F92" w:rsidRPr="006A6D38" w:rsidRDefault="006B6F92" w:rsidP="006A6D38">
                      <w:pPr>
                        <w:pStyle w:val="ListParagraph"/>
                        <w:widowControl w:val="0"/>
                        <w:numPr>
                          <w:ilvl w:val="0"/>
                          <w:numId w:val="26"/>
                        </w:numPr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Moving our bodies to music</w:t>
                      </w:r>
                    </w:p>
                    <w:p w14:paraId="77623CE7" w14:textId="77777777" w:rsidR="006B6F92" w:rsidRPr="006A6D38" w:rsidRDefault="006B6F92" w:rsidP="006A6D38">
                      <w:pPr>
                        <w:pStyle w:val="ListParagraph"/>
                        <w:widowControl w:val="0"/>
                        <w:numPr>
                          <w:ilvl w:val="0"/>
                          <w:numId w:val="26"/>
                        </w:numPr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Learning about the different features of a piece of music</w:t>
                      </w:r>
                    </w:p>
                    <w:p w14:paraId="0EC774B1" w14:textId="77777777" w:rsidR="006B6F92" w:rsidRPr="006A6D38" w:rsidRDefault="006B6F92" w:rsidP="006A6D38">
                      <w:pPr>
                        <w:pStyle w:val="ListParagraph"/>
                        <w:widowControl w:val="0"/>
                        <w:numPr>
                          <w:ilvl w:val="0"/>
                          <w:numId w:val="26"/>
                        </w:numPr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Lea</w:t>
                      </w:r>
                      <w:r w:rsidR="002832EC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r</w:t>
                      </w:r>
                      <w:r w:rsidRPr="006A6D38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ning a song</w:t>
                      </w:r>
                    </w:p>
                    <w:p w14:paraId="14D45516" w14:textId="77777777" w:rsidR="006A6D38" w:rsidRDefault="006A6D38" w:rsidP="006D63C6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</w:p>
                    <w:p w14:paraId="30D0FBF8" w14:textId="77777777" w:rsidR="006D63C6" w:rsidRPr="006B6F92" w:rsidRDefault="006D63C6" w:rsidP="006D63C6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Medium ITC" w:hAnsi="Eras Medium ITC"/>
                          <w:b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In DT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we will be </w:t>
                      </w:r>
                    </w:p>
                    <w:p w14:paraId="5C5F1DCD" w14:textId="77777777" w:rsidR="006D63C6" w:rsidRPr="006A6D38" w:rsidRDefault="00E12D20" w:rsidP="006A6D38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Joining fabrics to make a puppet</w:t>
                      </w:r>
                    </w:p>
                    <w:p w14:paraId="480730F7" w14:textId="77777777" w:rsidR="006D63C6" w:rsidRPr="006D63C6" w:rsidRDefault="006D63C6" w:rsidP="006D63C6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</w:p>
                    <w:p w14:paraId="56EE585C" w14:textId="77777777" w:rsidR="006B6F92" w:rsidRPr="006A6D38" w:rsidRDefault="006B6F92" w:rsidP="00E12D20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b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Medium ITC" w:hAnsi="Eras Medium ITC"/>
                          <w:b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In</w:t>
                      </w:r>
                      <w:r w:rsidR="006D63C6" w:rsidRPr="006A6D38">
                        <w:rPr>
                          <w:rFonts w:ascii="Eras Medium ITC" w:hAnsi="Eras Medium ITC"/>
                          <w:b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</w:t>
                      </w:r>
                      <w:r w:rsidR="00E12D20" w:rsidRPr="006A6D38">
                        <w:rPr>
                          <w:rFonts w:ascii="Eras Medium ITC" w:hAnsi="Eras Medium ITC"/>
                          <w:b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PSHE </w:t>
                      </w:r>
                      <w:r w:rsidR="00E12D20" w:rsidRPr="006A6D38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we will be </w:t>
                      </w:r>
                      <w:r w:rsidR="006A6D38" w:rsidRPr="006A6D38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learning</w:t>
                      </w:r>
                      <w:r w:rsidR="00E12D20" w:rsidRPr="006A6D38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about</w:t>
                      </w:r>
                    </w:p>
                    <w:p w14:paraId="10C09917" w14:textId="77777777" w:rsidR="00E12D20" w:rsidRPr="006A6D38" w:rsidRDefault="00E12D20" w:rsidP="006A6D38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Our dreams and goals</w:t>
                      </w:r>
                    </w:p>
                    <w:p w14:paraId="47BDCEC3" w14:textId="77777777" w:rsidR="006A6D38" w:rsidRPr="006A6D38" w:rsidRDefault="006A6D38" w:rsidP="006A6D38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How to k</w:t>
                      </w:r>
                      <w:r w:rsidRPr="006A6D38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eeping our bodies healthy</w:t>
                      </w:r>
                    </w:p>
                    <w:p w14:paraId="57B1ECA6" w14:textId="77777777" w:rsidR="006A6D38" w:rsidRPr="006A6D38" w:rsidRDefault="006A6D38" w:rsidP="006A6D38">
                      <w:pPr>
                        <w:pStyle w:val="ListParagraph"/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</w:p>
                    <w:p w14:paraId="5FD08607" w14:textId="77777777" w:rsidR="006B6F92" w:rsidRPr="006B6F92" w:rsidRDefault="006B6F92" w:rsidP="006B6F92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A6D38">
                        <w:rPr>
                          <w:rFonts w:ascii="Eras Medium ITC" w:hAnsi="Eras Medium ITC"/>
                          <w:b/>
                          <w:color w:val="000000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In Science</w:t>
                      </w:r>
                      <w:r w:rsidRPr="006B6F92"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we will be learning about</w:t>
                      </w:r>
                    </w:p>
                    <w:p w14:paraId="5DB29FB2" w14:textId="0021C911" w:rsidR="006B6F92" w:rsidRPr="006A6D38" w:rsidRDefault="007158F3" w:rsidP="006A6D38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spacing w:after="120" w:line="285" w:lineRule="auto"/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The 5 senses </w:t>
                      </w:r>
                    </w:p>
                    <w:p w14:paraId="28A551BF" w14:textId="77777777" w:rsidR="006B6F92" w:rsidRPr="006A6D38" w:rsidRDefault="006A6D38" w:rsidP="006A6D38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spacing w:after="120" w:line="285" w:lineRule="auto"/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Weather and </w:t>
                      </w:r>
                      <w:r w:rsidR="00E12D20" w:rsidRPr="006A6D38"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Seasons</w:t>
                      </w:r>
                      <w:r w:rsidR="006B6F92" w:rsidRPr="006A6D38"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</w:t>
                      </w:r>
                    </w:p>
                    <w:p w14:paraId="693DDD4F" w14:textId="77777777" w:rsidR="006B6F92" w:rsidRPr="006D63C6" w:rsidRDefault="006B6F92" w:rsidP="006B6F92">
                      <w:pPr>
                        <w:widowControl w:val="0"/>
                        <w:spacing w:after="120" w:line="285" w:lineRule="auto"/>
                        <w:ind w:left="567" w:hanging="567"/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</w:p>
                    <w:p w14:paraId="05600023" w14:textId="77777777" w:rsidR="006B6F92" w:rsidRPr="006B6F92" w:rsidRDefault="006B6F92" w:rsidP="006B6F92">
                      <w:pPr>
                        <w:widowControl w:val="0"/>
                        <w:spacing w:after="120" w:line="285" w:lineRule="auto"/>
                        <w:ind w:left="567" w:hanging="567"/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</w:p>
                    <w:p w14:paraId="4EF1E96C" w14:textId="77777777" w:rsidR="006B6F92" w:rsidRPr="006B6F92" w:rsidRDefault="002832EC" w:rsidP="006B6F92">
                      <w:pPr>
                        <w:widowControl w:val="0"/>
                        <w:spacing w:after="120" w:line="285" w:lineRule="auto"/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           </w:t>
                      </w:r>
                      <w:r w:rsidR="006B6F92"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 </w:t>
                      </w:r>
                    </w:p>
                    <w:p w14:paraId="3194C29B" w14:textId="77777777" w:rsidR="006B6F92" w:rsidRPr="006D63C6" w:rsidRDefault="006B6F92" w:rsidP="006B6F92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32FA7D24" w14:textId="77777777" w:rsidR="006B6F92" w:rsidRPr="006D63C6" w:rsidRDefault="006B6F92" w:rsidP="006B6F92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D63C6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 </w:t>
                      </w:r>
                    </w:p>
                    <w:p w14:paraId="4E9F96D5" w14:textId="77777777" w:rsidR="006B6F92" w:rsidRPr="006D63C6" w:rsidRDefault="006B6F92" w:rsidP="006B6F92">
                      <w:pPr>
                        <w:widowControl w:val="0"/>
                        <w:spacing w:after="120" w:line="285" w:lineRule="auto"/>
                        <w:rPr>
                          <w:rFonts w:ascii="Calibri" w:hAnsi="Calibri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D63C6">
                        <w:rPr>
                          <w:rFonts w:ascii="Calibri" w:hAnsi="Calibri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 </w:t>
                      </w:r>
                    </w:p>
                    <w:p w14:paraId="5B6A5187" w14:textId="77777777" w:rsidR="006B6F92" w:rsidRPr="006D63C6" w:rsidRDefault="006B6F92" w:rsidP="006B6F92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832EC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EC065B1" wp14:editId="0609F1D3">
                <wp:simplePos x="0" y="0"/>
                <wp:positionH relativeFrom="column">
                  <wp:posOffset>3512820</wp:posOffset>
                </wp:positionH>
                <wp:positionV relativeFrom="paragraph">
                  <wp:posOffset>8176260</wp:posOffset>
                </wp:positionV>
                <wp:extent cx="2750820" cy="146304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0820" cy="1463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4ACF6" w14:textId="77777777" w:rsidR="002832EC" w:rsidRPr="002B72A3" w:rsidRDefault="002832EC" w:rsidP="002832E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7030A0"/>
                              </w:rPr>
                            </w:pPr>
                            <w:r w:rsidRPr="002B72A3">
                              <w:rPr>
                                <w:rFonts w:ascii="SassoonPrimaryInfant" w:hAnsi="SassoonPrimaryInfant"/>
                                <w:b/>
                                <w:color w:val="7030A0"/>
                              </w:rPr>
                              <w:t>Remember:</w:t>
                            </w:r>
                          </w:p>
                          <w:p w14:paraId="20DC226D" w14:textId="42FFAF37" w:rsidR="002832EC" w:rsidRPr="002832EC" w:rsidRDefault="002832EC" w:rsidP="002832E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7030A0"/>
                              </w:rPr>
                            </w:pPr>
                            <w:r w:rsidRPr="002832EC">
                              <w:rPr>
                                <w:rFonts w:ascii="SassoonPrimaryInfant" w:hAnsi="SassoonPrimaryInfant"/>
                                <w:color w:val="7030A0"/>
                              </w:rPr>
                              <w:t xml:space="preserve">Children need to be in full uniform every day, and PE uniform on </w:t>
                            </w:r>
                            <w:r w:rsidR="00D14F9E">
                              <w:rPr>
                                <w:rFonts w:ascii="SassoonPrimaryInfant" w:hAnsi="SassoonPrimaryInfant"/>
                                <w:color w:val="7030A0"/>
                              </w:rPr>
                              <w:t>PE days.</w:t>
                            </w:r>
                            <w:r w:rsidRPr="002832EC">
                              <w:rPr>
                                <w:rFonts w:ascii="SassoonPrimaryInfant" w:hAnsi="SassoonPrimaryInfant"/>
                                <w:color w:val="7030A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color w:val="7030A0"/>
                              </w:rPr>
                              <w:t>P</w:t>
                            </w:r>
                            <w:r w:rsidRPr="002832EC">
                              <w:rPr>
                                <w:rFonts w:ascii="SassoonPrimaryInfant" w:hAnsi="SassoonPrimaryInfant"/>
                                <w:color w:val="7030A0"/>
                              </w:rPr>
                              <w:t>lease ensure all jumpers and cardigans are clearly labeled</w:t>
                            </w:r>
                            <w:r>
                              <w:rPr>
                                <w:rFonts w:ascii="SassoonPrimaryInfant" w:hAnsi="SassoonPrimaryInfant"/>
                                <w:color w:val="7030A0"/>
                              </w:rPr>
                              <w:t>.</w:t>
                            </w:r>
                            <w:r w:rsidRPr="002832EC">
                              <w:rPr>
                                <w:rFonts w:ascii="SassoonPrimaryInfant" w:hAnsi="SassoonPrimaryInfant"/>
                                <w:color w:val="7030A0"/>
                              </w:rPr>
                              <w:t xml:space="preserve">  </w:t>
                            </w:r>
                            <w:r>
                              <w:rPr>
                                <w:rFonts w:ascii="SassoonPrimaryInfant" w:hAnsi="SassoonPrimaryInfant"/>
                                <w:color w:val="7030A0"/>
                              </w:rPr>
                              <w:t>We</w:t>
                            </w:r>
                            <w:r w:rsidRPr="002832EC">
                              <w:rPr>
                                <w:rFonts w:ascii="SassoonPrimaryInfant" w:hAnsi="SassoonPrimaryInfant"/>
                                <w:color w:val="7030A0"/>
                              </w:rPr>
                              <w:t xml:space="preserve"> </w:t>
                            </w:r>
                            <w:r w:rsidR="006A1ED3">
                              <w:rPr>
                                <w:rFonts w:ascii="SassoonPrimaryInfant" w:hAnsi="SassoonPrimaryInfant"/>
                                <w:color w:val="7030A0"/>
                              </w:rPr>
                              <w:t xml:space="preserve">also </w:t>
                            </w:r>
                            <w:r w:rsidRPr="002832EC">
                              <w:rPr>
                                <w:rFonts w:ascii="SassoonPrimaryInfant" w:hAnsi="SassoonPrimaryInfant"/>
                                <w:color w:val="7030A0"/>
                              </w:rPr>
                              <w:t xml:space="preserve">ask that long hair is tied up and </w:t>
                            </w:r>
                            <w:r>
                              <w:rPr>
                                <w:rFonts w:ascii="SassoonPrimaryInfant" w:hAnsi="SassoonPrimaryInfant"/>
                                <w:color w:val="7030A0"/>
                              </w:rPr>
                              <w:t xml:space="preserve">only </w:t>
                            </w:r>
                            <w:r w:rsidRPr="002832EC">
                              <w:rPr>
                                <w:rFonts w:ascii="SassoonPrimaryInfant" w:hAnsi="SassoonPrimaryInfant"/>
                                <w:color w:val="7030A0"/>
                              </w:rPr>
                              <w:t xml:space="preserve">stud earrings </w:t>
                            </w:r>
                            <w:r w:rsidR="006A1ED3">
                              <w:rPr>
                                <w:rFonts w:ascii="SassoonPrimaryInfant" w:hAnsi="SassoonPrimaryInfant"/>
                                <w:color w:val="7030A0"/>
                              </w:rPr>
                              <w:t>are</w:t>
                            </w:r>
                            <w:r w:rsidRPr="002832EC">
                              <w:rPr>
                                <w:rFonts w:ascii="SassoonPrimaryInfant" w:hAnsi="SassoonPrimaryInfant"/>
                                <w:color w:val="7030A0"/>
                              </w:rPr>
                              <w:t xml:space="preserve"> worn.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065B1" id="Text Box 2" o:spid="_x0000_s1048" type="#_x0000_t202" style="position:absolute;margin-left:276.6pt;margin-top:643.8pt;width:216.6pt;height:115.2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">
                <v:textbox>
                  <w:txbxContent>
                    <w:p w14:paraId="1534ACF6" w14:textId="77777777" w:rsidR="002832EC" w:rsidRPr="002B72A3" w:rsidRDefault="002832EC" w:rsidP="002832EC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7030A0"/>
                        </w:rPr>
                      </w:pPr>
                      <w:r w:rsidRPr="002B72A3">
                        <w:rPr>
                          <w:rFonts w:ascii="SassoonPrimaryInfant" w:hAnsi="SassoonPrimaryInfant"/>
                          <w:b/>
                          <w:color w:val="7030A0"/>
                        </w:rPr>
                        <w:t>Remember:</w:t>
                      </w:r>
                    </w:p>
                    <w:p w14:paraId="20DC226D" w14:textId="42FFAF37" w:rsidR="002832EC" w:rsidRPr="002832EC" w:rsidRDefault="002832EC" w:rsidP="002832EC">
                      <w:pPr>
                        <w:jc w:val="center"/>
                        <w:rPr>
                          <w:rFonts w:ascii="SassoonPrimaryInfant" w:hAnsi="SassoonPrimaryInfant"/>
                          <w:color w:val="7030A0"/>
                        </w:rPr>
                      </w:pPr>
                      <w:r w:rsidRPr="002832EC">
                        <w:rPr>
                          <w:rFonts w:ascii="SassoonPrimaryInfant" w:hAnsi="SassoonPrimaryInfant"/>
                          <w:color w:val="7030A0"/>
                        </w:rPr>
                        <w:t xml:space="preserve">Children need to be in full uniform every day, and PE uniform on </w:t>
                      </w:r>
                      <w:r w:rsidR="00D14F9E">
                        <w:rPr>
                          <w:rFonts w:ascii="SassoonPrimaryInfant" w:hAnsi="SassoonPrimaryInfant"/>
                          <w:color w:val="7030A0"/>
                        </w:rPr>
                        <w:t>PE days.</w:t>
                      </w:r>
                      <w:r w:rsidRPr="002832EC">
                        <w:rPr>
                          <w:rFonts w:ascii="SassoonPrimaryInfant" w:hAnsi="SassoonPrimaryInfant"/>
                          <w:color w:val="7030A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color w:val="7030A0"/>
                        </w:rPr>
                        <w:t>P</w:t>
                      </w:r>
                      <w:r w:rsidRPr="002832EC">
                        <w:rPr>
                          <w:rFonts w:ascii="SassoonPrimaryInfant" w:hAnsi="SassoonPrimaryInfant"/>
                          <w:color w:val="7030A0"/>
                        </w:rPr>
                        <w:t>lease ensure all jumpers and cardigans are clearly labeled</w:t>
                      </w:r>
                      <w:r>
                        <w:rPr>
                          <w:rFonts w:ascii="SassoonPrimaryInfant" w:hAnsi="SassoonPrimaryInfant"/>
                          <w:color w:val="7030A0"/>
                        </w:rPr>
                        <w:t>.</w:t>
                      </w:r>
                      <w:r w:rsidRPr="002832EC">
                        <w:rPr>
                          <w:rFonts w:ascii="SassoonPrimaryInfant" w:hAnsi="SassoonPrimaryInfant"/>
                          <w:color w:val="7030A0"/>
                        </w:rPr>
                        <w:t xml:space="preserve">  </w:t>
                      </w:r>
                      <w:r>
                        <w:rPr>
                          <w:rFonts w:ascii="SassoonPrimaryInfant" w:hAnsi="SassoonPrimaryInfant"/>
                          <w:color w:val="7030A0"/>
                        </w:rPr>
                        <w:t>We</w:t>
                      </w:r>
                      <w:r w:rsidRPr="002832EC">
                        <w:rPr>
                          <w:rFonts w:ascii="SassoonPrimaryInfant" w:hAnsi="SassoonPrimaryInfant"/>
                          <w:color w:val="7030A0"/>
                        </w:rPr>
                        <w:t xml:space="preserve"> </w:t>
                      </w:r>
                      <w:r w:rsidR="006A1ED3">
                        <w:rPr>
                          <w:rFonts w:ascii="SassoonPrimaryInfant" w:hAnsi="SassoonPrimaryInfant"/>
                          <w:color w:val="7030A0"/>
                        </w:rPr>
                        <w:t xml:space="preserve">also </w:t>
                      </w:r>
                      <w:r w:rsidRPr="002832EC">
                        <w:rPr>
                          <w:rFonts w:ascii="SassoonPrimaryInfant" w:hAnsi="SassoonPrimaryInfant"/>
                          <w:color w:val="7030A0"/>
                        </w:rPr>
                        <w:t xml:space="preserve">ask that long hair is tied up and </w:t>
                      </w:r>
                      <w:r>
                        <w:rPr>
                          <w:rFonts w:ascii="SassoonPrimaryInfant" w:hAnsi="SassoonPrimaryInfant"/>
                          <w:color w:val="7030A0"/>
                        </w:rPr>
                        <w:t xml:space="preserve">only </w:t>
                      </w:r>
                      <w:r w:rsidRPr="002832EC">
                        <w:rPr>
                          <w:rFonts w:ascii="SassoonPrimaryInfant" w:hAnsi="SassoonPrimaryInfant"/>
                          <w:color w:val="7030A0"/>
                        </w:rPr>
                        <w:t xml:space="preserve">stud earrings </w:t>
                      </w:r>
                      <w:r w:rsidR="006A1ED3">
                        <w:rPr>
                          <w:rFonts w:ascii="SassoonPrimaryInfant" w:hAnsi="SassoonPrimaryInfant"/>
                          <w:color w:val="7030A0"/>
                        </w:rPr>
                        <w:t>are</w:t>
                      </w:r>
                      <w:r w:rsidRPr="002832EC">
                        <w:rPr>
                          <w:rFonts w:ascii="SassoonPrimaryInfant" w:hAnsi="SassoonPrimaryInfant"/>
                          <w:color w:val="7030A0"/>
                        </w:rPr>
                        <w:t xml:space="preserve"> worn.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48ED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68ED9CF" wp14:editId="7146AFD7">
                <wp:simplePos x="0" y="0"/>
                <wp:positionH relativeFrom="column">
                  <wp:posOffset>15240</wp:posOffset>
                </wp:positionH>
                <wp:positionV relativeFrom="paragraph">
                  <wp:posOffset>0</wp:posOffset>
                </wp:positionV>
                <wp:extent cx="2953385" cy="99060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3385" cy="990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53AFA" w14:textId="77777777" w:rsidR="005648ED" w:rsidRDefault="005648ED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b/>
                                <w:bCs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>
                              <w:rPr>
                                <w:rFonts w:ascii="Eras Medium ITC" w:hAnsi="Eras Medium ITC" w:cs="Calibri"/>
                                <w:b/>
                                <w:bCs/>
                                <w:noProof/>
                                <w:color w:val="000000"/>
                                <w:kern w:val="28"/>
                              </w:rPr>
                              <w:drawing>
                                <wp:inline distT="0" distB="0" distL="0" distR="0" wp14:anchorId="5E70B78D" wp14:editId="253E82E0">
                                  <wp:extent cx="601694" cy="594360"/>
                                  <wp:effectExtent l="0" t="0" r="8255" b="0"/>
                                  <wp:docPr id="30" name="Picture 30" descr="C:\Users\carr.s\AppData\Local\Microsoft\Windows\INetCache\Content.MSO\E0EC00F9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carr.s\AppData\Local\Microsoft\Windows\INetCache\Content.MSO\E0EC00F9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8488" cy="6109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Eras Medium ITC" w:hAnsi="Eras Medium ITC" w:cs="Calibri"/>
                                <w:b/>
                                <w:bCs/>
                                <w:noProof/>
                                <w:color w:val="000000"/>
                                <w:kern w:val="28"/>
                              </w:rPr>
                              <w:drawing>
                                <wp:inline distT="0" distB="0" distL="0" distR="0" wp14:anchorId="6A2F9F5E" wp14:editId="4001CABD">
                                  <wp:extent cx="556260" cy="556260"/>
                                  <wp:effectExtent l="0" t="0" r="0" b="0"/>
                                  <wp:docPr id="34" name="Picture 34" descr="C:\Users\carr.s\AppData\Local\Microsoft\Windows\INetCache\Content.MSO\AB531B2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carr.s\AppData\Local\Microsoft\Windows\INetCache\Content.MSO\AB531B2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6260" cy="556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Eras Medium ITC" w:hAnsi="Eras Medium ITC" w:cs="Calibri"/>
                                <w:b/>
                                <w:bCs/>
                                <w:noProof/>
                                <w:color w:val="000000"/>
                                <w:kern w:val="28"/>
                              </w:rPr>
                              <w:drawing>
                                <wp:inline distT="0" distB="0" distL="0" distR="0" wp14:anchorId="1FCB9C97" wp14:editId="6142FDDB">
                                  <wp:extent cx="601980" cy="601980"/>
                                  <wp:effectExtent l="0" t="0" r="7620" b="7620"/>
                                  <wp:docPr id="33" name="Picture 33" descr="C:\Users\carr.s\AppData\Local\Microsoft\Windows\INetCache\Content.MSO\B6B90DA4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carr.s\AppData\Local\Microsoft\Windows\INetCache\Content.MSO\B6B90DA4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1980" cy="601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Eras Medium ITC" w:hAnsi="Eras Medium ITC" w:cs="Calibri"/>
                                <w:b/>
                                <w:bCs/>
                                <w:noProof/>
                                <w:color w:val="000000"/>
                                <w:kern w:val="28"/>
                              </w:rPr>
                              <w:drawing>
                                <wp:inline distT="0" distB="0" distL="0" distR="0" wp14:anchorId="6211B2D1" wp14:editId="26DC47D2">
                                  <wp:extent cx="859790" cy="556260"/>
                                  <wp:effectExtent l="0" t="0" r="0" b="0"/>
                                  <wp:docPr id="35" name="Picture 35" descr="C:\Users\carr.s\AppData\Local\Microsoft\Windows\INetCache\Content.MSO\320340BE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carr.s\AppData\Local\Microsoft\Windows\INetCache\Content.MSO\320340BE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8862" cy="6203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647637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b/>
                                <w:bCs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b/>
                                <w:bCs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ENGLIS</w:t>
                            </w:r>
                            <w:r w:rsidR="005648ED">
                              <w:rPr>
                                <w:rFonts w:ascii="Eras Medium ITC" w:hAnsi="Eras Medium ITC" w:cs="Calibri"/>
                                <w:b/>
                                <w:bCs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H</w:t>
                            </w:r>
                            <w:r w:rsidR="00357AE7">
                              <w:rPr>
                                <w:rFonts w:ascii="Eras Medium ITC" w:hAnsi="Eras Medium ITC" w:cs="Calibri"/>
                                <w:b/>
                                <w:bCs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 xml:space="preserve">               </w:t>
                            </w:r>
                            <w:r w:rsidR="005648ED">
                              <w:rPr>
                                <w:rFonts w:ascii="Eras Medium ITC" w:hAnsi="Eras Medium ITC" w:cs="Calibri"/>
                                <w:b/>
                                <w:bCs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 xml:space="preserve">      </w:t>
                            </w:r>
                          </w:p>
                          <w:p w14:paraId="3917FD50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We will be: </w:t>
                            </w:r>
                          </w:p>
                          <w:p w14:paraId="685DBE07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* </w:t>
                            </w:r>
                            <w:r w:rsidR="006B6F92"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Writing sentences</w:t>
                            </w: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which make sense, using capital letters, full stops and finger spaces.</w:t>
                            </w:r>
                          </w:p>
                          <w:p w14:paraId="6F4FF5D2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*</w:t>
                            </w:r>
                            <w:r w:rsidR="00357AE7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Reading and </w:t>
                            </w:r>
                            <w:r w:rsidR="006D63C6"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Spelling Common</w:t>
                            </w: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Exception Words. A list of the Year 1 word</w:t>
                            </w: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will be sent home with your child’s reading book</w:t>
                            </w:r>
                          </w:p>
                          <w:p w14:paraId="69966CFA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 * Learning about adjectives and using them in our speaking and writing.</w:t>
                            </w:r>
                          </w:p>
                          <w:p w14:paraId="4ADF9E0B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* Forming letters correctly, sitting them on the line and making sure they are the correct height.</w:t>
                            </w:r>
                          </w:p>
                          <w:p w14:paraId="7FBEE30F" w14:textId="77777777" w:rsidR="00696319" w:rsidRPr="00696319" w:rsidRDefault="00696319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* </w:t>
                            </w:r>
                            <w:r w:rsidR="006B6F92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Retelling and creating our own stories, parts of a story</w:t>
                            </w:r>
                          </w:p>
                          <w:p w14:paraId="5919B933" w14:textId="77777777" w:rsid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* Reading stories, poems, non-fiction, rhymes, chants.</w:t>
                            </w:r>
                          </w:p>
                          <w:p w14:paraId="4AE2B204" w14:textId="77777777" w:rsidR="00357AE7" w:rsidRDefault="00357AE7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* </w:t>
                            </w:r>
                            <w:r w:rsidR="002832EC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We use </w:t>
                            </w: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Drawing Club and Talk 4 writ</w:t>
                            </w:r>
                            <w:r w:rsidR="002832EC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ing</w:t>
                            </w: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lessons to develop children’s writing skills</w:t>
                            </w:r>
                          </w:p>
                          <w:p w14:paraId="75D43125" w14:textId="77777777" w:rsidR="00696319" w:rsidRPr="00E430AD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430AD">
                              <w:rPr>
                                <w:rFonts w:ascii="Eras Medium ITC" w:hAnsi="Eras Medium ITC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PHONICS</w:t>
                            </w:r>
                          </w:p>
                          <w:p w14:paraId="686E55A5" w14:textId="1C547EFA" w:rsid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Children are put in to phonics groups based on which phase they are currently working i</w:t>
                            </w:r>
                            <w:r w:rsid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n. </w:t>
                            </w:r>
                            <w:r w:rsidR="005648E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Mrs Carr/Mrs Moor</w:t>
                            </w:r>
                            <w:r w:rsidR="002832EC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e</w:t>
                            </w:r>
                            <w:r w:rsidR="005648E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and </w:t>
                            </w:r>
                            <w:r w:rsidR="00CC1F8F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Mrs Beard</w:t>
                            </w:r>
                            <w:r w:rsidR="005648E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will be taking the phase2-3 group</w:t>
                            </w:r>
                            <w:r w:rsid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, </w:t>
                            </w:r>
                            <w:r w:rsidR="00CC1F8F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Mrs Mann will be taking the phase 3 Phonics group and </w:t>
                            </w:r>
                            <w:r w:rsid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Miss Parry </w:t>
                            </w:r>
                            <w:r w:rsidR="005648E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and </w:t>
                            </w:r>
                            <w:r w:rsid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Miss Fleming</w:t>
                            </w:r>
                            <w:r w:rsidR="005648E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will both be taking phase 5 phonics groups</w:t>
                            </w:r>
                            <w:r w:rsid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.  Updates about what each of these groups are </w:t>
                            </w:r>
                            <w:r w:rsidR="006B6F92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learning about</w:t>
                            </w:r>
                            <w:r w:rsid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will be put on class dojo</w:t>
                            </w:r>
                            <w:r w:rsidR="005648E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, any questions, please ask.</w:t>
                            </w:r>
                          </w:p>
                          <w:p w14:paraId="3B70CF5A" w14:textId="77777777" w:rsidR="00613FB4" w:rsidRDefault="00E430AD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b/>
                                <w:bCs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E430AD">
                              <w:rPr>
                                <w:rFonts w:ascii="Eras Medium ITC" w:hAnsi="Eras Medium ITC" w:cs="Calibri"/>
                                <w:b/>
                                <w:bCs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MATHS</w:t>
                            </w:r>
                          </w:p>
                          <w:p w14:paraId="3BDD943E" w14:textId="3E8CD269" w:rsidR="00613FB4" w:rsidRDefault="006B6F92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bCs/>
                                <w:i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B6F92">
                              <w:rPr>
                                <w:rFonts w:ascii="Eras Medium ITC" w:hAnsi="Eras Medium ITC" w:cs="Calibri"/>
                                <w:bCs/>
                                <w:i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 xml:space="preserve">Working with numbers up to </w:t>
                            </w:r>
                            <w:r w:rsidR="005648ED">
                              <w:rPr>
                                <w:rFonts w:ascii="Eras Medium ITC" w:hAnsi="Eras Medium ITC" w:cs="Calibri"/>
                                <w:bCs/>
                                <w:i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50</w:t>
                            </w:r>
                          </w:p>
                          <w:p w14:paraId="4BEEC0C1" w14:textId="0C0F23D0" w:rsidR="00E430AD" w:rsidRPr="00613FB4" w:rsidRDefault="005648ED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Counting, place value, addition and subtraction within 20, then within 50</w:t>
                            </w:r>
                          </w:p>
                          <w:p w14:paraId="216579AB" w14:textId="77777777" w:rsidR="00E430AD" w:rsidRPr="00E430AD" w:rsidRDefault="00E430AD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Counting backwards and forwards starting at different numbers.</w:t>
                            </w:r>
                          </w:p>
                          <w:p w14:paraId="4CF94885" w14:textId="77777777" w:rsidR="00E430AD" w:rsidRPr="00E430AD" w:rsidRDefault="00E430AD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Using symbols &lt;,&gt; and = to compare numbers.</w:t>
                            </w:r>
                          </w:p>
                          <w:p w14:paraId="0908181E" w14:textId="25974C80" w:rsidR="005648ED" w:rsidRDefault="005648ED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Height and length</w:t>
                            </w:r>
                            <w:r w:rsidR="00CD0602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&amp;</w:t>
                            </w: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Mass and Volume</w:t>
                            </w:r>
                          </w:p>
                          <w:p w14:paraId="1691DE63" w14:textId="77777777" w:rsidR="005648ED" w:rsidRPr="005648ED" w:rsidRDefault="005648ED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Skip counting in 2’s, 5’s and 10</w:t>
                            </w:r>
                            <w:r w:rsidR="006A1ED3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’</w:t>
                            </w: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s</w:t>
                            </w:r>
                          </w:p>
                          <w:p w14:paraId="750D4B3C" w14:textId="77777777" w:rsidR="00E430AD" w:rsidRDefault="00E430AD" w:rsidP="00E430AD">
                            <w:pPr>
                              <w:widowControl w:val="0"/>
                              <w:rPr>
                                <w:rFonts w:ascii="Eras Medium ITC" w:hAnsi="Eras Medium ITC"/>
                                <w:b/>
                                <w:bCs/>
                                <w:szCs w:val="24"/>
                              </w:rPr>
                            </w:pPr>
                          </w:p>
                          <w:p w14:paraId="1A0C43BF" w14:textId="77777777" w:rsidR="006D63C6" w:rsidRDefault="00E430AD" w:rsidP="00E430AD">
                            <w:pPr>
                              <w:widowControl w:val="0"/>
                              <w:rPr>
                                <w:rFonts w:ascii="Eras Medium ITC" w:hAnsi="Eras Medium ITC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szCs w:val="24"/>
                              </w:rPr>
                              <w:t xml:space="preserve">PSHE </w:t>
                            </w:r>
                          </w:p>
                          <w:p w14:paraId="638FAF1B" w14:textId="77777777" w:rsidR="00E430AD" w:rsidRDefault="00E430AD" w:rsidP="006D63C6">
                            <w:pPr>
                              <w:widowControl w:val="0"/>
                              <w:jc w:val="both"/>
                              <w:rPr>
                                <w:rFonts w:ascii="Eras Medium ITC" w:hAnsi="Eras Medium ITC"/>
                                <w:szCs w:val="24"/>
                                <w:lang w:val="en-GB" w:eastAsia="en-GB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Cs w:val="24"/>
                                <w:u w:val="single"/>
                              </w:rPr>
                              <w:t xml:space="preserve">‘Being me in my world’. </w:t>
                            </w:r>
                          </w:p>
                          <w:p w14:paraId="1A3D8BE8" w14:textId="77777777" w:rsidR="00E430AD" w:rsidRDefault="00E430AD" w:rsidP="00E430AD">
                            <w:pPr>
                              <w:widowControl w:val="0"/>
                              <w:ind w:left="567" w:hanging="567"/>
                              <w:rPr>
                                <w:rFonts w:ascii="Eras Medium ITC" w:hAnsi="Eras Medium ITC"/>
                                <w:szCs w:val="24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Eras Medium ITC" w:hAnsi="Eras Medium ITC"/>
                                <w:szCs w:val="24"/>
                              </w:rPr>
                              <w:t>Feeling safe and special</w:t>
                            </w:r>
                          </w:p>
                          <w:p w14:paraId="462D08BD" w14:textId="77777777" w:rsidR="00E430AD" w:rsidRDefault="00E430AD" w:rsidP="00E430AD">
                            <w:pPr>
                              <w:widowControl w:val="0"/>
                              <w:ind w:left="567" w:hanging="567"/>
                              <w:rPr>
                                <w:rFonts w:ascii="Eras Medium ITC" w:hAnsi="Eras Medium ITC"/>
                                <w:szCs w:val="24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Eras Medium ITC" w:hAnsi="Eras Medium ITC"/>
                                <w:szCs w:val="24"/>
                              </w:rPr>
                              <w:t>Being part of a class</w:t>
                            </w:r>
                          </w:p>
                          <w:p w14:paraId="48B5231C" w14:textId="77777777" w:rsidR="00E430AD" w:rsidRDefault="00E430AD" w:rsidP="00E430AD">
                            <w:pPr>
                              <w:widowControl w:val="0"/>
                              <w:ind w:left="567" w:hanging="567"/>
                              <w:rPr>
                                <w:rFonts w:ascii="Eras Medium ITC" w:hAnsi="Eras Medium ITC"/>
                                <w:szCs w:val="24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Eras Medium ITC" w:hAnsi="Eras Medium ITC"/>
                                <w:szCs w:val="24"/>
                              </w:rPr>
                              <w:t xml:space="preserve">Understanding consequences </w:t>
                            </w:r>
                          </w:p>
                          <w:p w14:paraId="6810CAF4" w14:textId="77777777" w:rsidR="00E430AD" w:rsidRDefault="00E430AD" w:rsidP="00E430AD">
                            <w:pPr>
                              <w:widowControl w:val="0"/>
                              <w:rPr>
                                <w:rFonts w:ascii="Calibri" w:hAnsi="Calibri"/>
                                <w:sz w:val="20"/>
                              </w:rPr>
                            </w:pPr>
                            <w:r>
                              <w:t> </w:t>
                            </w:r>
                          </w:p>
                          <w:p w14:paraId="6746CE0D" w14:textId="77777777" w:rsidR="00E430AD" w:rsidRPr="00696319" w:rsidRDefault="00E430AD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225BB9A4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 </w:t>
                            </w:r>
                          </w:p>
                          <w:p w14:paraId="33ED9827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ab/>
                            </w:r>
                          </w:p>
                          <w:p w14:paraId="3CF2E643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 </w:t>
                            </w:r>
                          </w:p>
                          <w:p w14:paraId="4D7866DD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 </w:t>
                            </w:r>
                          </w:p>
                          <w:p w14:paraId="1F0F13EA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 </w:t>
                            </w:r>
                          </w:p>
                          <w:p w14:paraId="207BB381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 </w:t>
                            </w:r>
                          </w:p>
                          <w:p w14:paraId="44A217E2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 </w:t>
                            </w:r>
                          </w:p>
                          <w:p w14:paraId="197AFF89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Phonics</w:t>
                            </w:r>
                          </w:p>
                          <w:p w14:paraId="1EA9FAB8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  <w:t> </w:t>
                            </w:r>
                          </w:p>
                          <w:p w14:paraId="7A043769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  <w:t> </w:t>
                            </w:r>
                          </w:p>
                          <w:p w14:paraId="0ECEBDCB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  <w:t> </w:t>
                            </w:r>
                          </w:p>
                          <w:p w14:paraId="2C53D7F5" w14:textId="77777777"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hAnsi="Calibri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Calibri" w:hAnsi="Calibri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  <w:t> </w:t>
                            </w:r>
                          </w:p>
                          <w:p w14:paraId="2790A939" w14:textId="77777777" w:rsidR="00696319" w:rsidRDefault="0069631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ED9CF" id="_x0000_s1049" type="#_x0000_t202" style="position:absolute;margin-left:1.2pt;margin-top:0;width:232.55pt;height:780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" stroked="f">
                <v:textbox>
                  <w:txbxContent>
                    <w:p w14:paraId="74753AFA" w14:textId="77777777" w:rsidR="005648ED" w:rsidRDefault="005648ED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b/>
                          <w:bCs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>
                        <w:rPr>
                          <w:rFonts w:ascii="Eras Medium ITC" w:hAnsi="Eras Medium ITC" w:cs="Calibri"/>
                          <w:b/>
                          <w:bCs/>
                          <w:noProof/>
                          <w:color w:val="000000"/>
                          <w:kern w:val="28"/>
                        </w:rPr>
                        <w:drawing>
                          <wp:inline distT="0" distB="0" distL="0" distR="0" wp14:anchorId="5E70B78D" wp14:editId="253E82E0">
                            <wp:extent cx="601694" cy="594360"/>
                            <wp:effectExtent l="0" t="0" r="8255" b="0"/>
                            <wp:docPr id="30" name="Picture 30" descr="C:\Users\carr.s\AppData\Local\Microsoft\Windows\INetCache\Content.MSO\E0EC00F9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carr.s\AppData\Local\Microsoft\Windows\INetCache\Content.MSO\E0EC00F9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8488" cy="6109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Eras Medium ITC" w:hAnsi="Eras Medium ITC" w:cs="Calibri"/>
                          <w:b/>
                          <w:bCs/>
                          <w:noProof/>
                          <w:color w:val="000000"/>
                          <w:kern w:val="28"/>
                        </w:rPr>
                        <w:drawing>
                          <wp:inline distT="0" distB="0" distL="0" distR="0" wp14:anchorId="6A2F9F5E" wp14:editId="4001CABD">
                            <wp:extent cx="556260" cy="556260"/>
                            <wp:effectExtent l="0" t="0" r="0" b="0"/>
                            <wp:docPr id="34" name="Picture 34" descr="C:\Users\carr.s\AppData\Local\Microsoft\Windows\INetCache\Content.MSO\AB531B2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carr.s\AppData\Local\Microsoft\Windows\INetCache\Content.MSO\AB531B2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6260" cy="556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Eras Medium ITC" w:hAnsi="Eras Medium ITC" w:cs="Calibri"/>
                          <w:b/>
                          <w:bCs/>
                          <w:noProof/>
                          <w:color w:val="000000"/>
                          <w:kern w:val="28"/>
                        </w:rPr>
                        <w:drawing>
                          <wp:inline distT="0" distB="0" distL="0" distR="0" wp14:anchorId="1FCB9C97" wp14:editId="6142FDDB">
                            <wp:extent cx="601980" cy="601980"/>
                            <wp:effectExtent l="0" t="0" r="7620" b="7620"/>
                            <wp:docPr id="33" name="Picture 33" descr="C:\Users\carr.s\AppData\Local\Microsoft\Windows\INetCache\Content.MSO\B6B90DA4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carr.s\AppData\Local\Microsoft\Windows\INetCache\Content.MSO\B6B90DA4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1980" cy="601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Eras Medium ITC" w:hAnsi="Eras Medium ITC" w:cs="Calibri"/>
                          <w:b/>
                          <w:bCs/>
                          <w:noProof/>
                          <w:color w:val="000000"/>
                          <w:kern w:val="28"/>
                        </w:rPr>
                        <w:drawing>
                          <wp:inline distT="0" distB="0" distL="0" distR="0" wp14:anchorId="6211B2D1" wp14:editId="26DC47D2">
                            <wp:extent cx="859790" cy="556260"/>
                            <wp:effectExtent l="0" t="0" r="0" b="0"/>
                            <wp:docPr id="35" name="Picture 35" descr="C:\Users\carr.s\AppData\Local\Microsoft\Windows\INetCache\Content.MSO\320340BE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carr.s\AppData\Local\Microsoft\Windows\INetCache\Content.MSO\320340BE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8862" cy="6203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647637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b/>
                          <w:bCs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b/>
                          <w:bCs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ENGLIS</w:t>
                      </w:r>
                      <w:r w:rsidR="005648ED">
                        <w:rPr>
                          <w:rFonts w:ascii="Eras Medium ITC" w:hAnsi="Eras Medium ITC" w:cs="Calibri"/>
                          <w:b/>
                          <w:bCs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H</w:t>
                      </w:r>
                      <w:r w:rsidR="00357AE7">
                        <w:rPr>
                          <w:rFonts w:ascii="Eras Medium ITC" w:hAnsi="Eras Medium ITC" w:cs="Calibri"/>
                          <w:b/>
                          <w:bCs/>
                          <w:color w:val="000000"/>
                          <w:kern w:val="28"/>
                          <w:szCs w:val="24"/>
                          <w:lang w:val="en-GB" w:eastAsia="en-GB"/>
                        </w:rPr>
                        <w:t xml:space="preserve">               </w:t>
                      </w:r>
                      <w:r w:rsidR="005648ED">
                        <w:rPr>
                          <w:rFonts w:ascii="Eras Medium ITC" w:hAnsi="Eras Medium ITC" w:cs="Calibri"/>
                          <w:b/>
                          <w:bCs/>
                          <w:color w:val="000000"/>
                          <w:kern w:val="28"/>
                          <w:szCs w:val="24"/>
                          <w:lang w:val="en-GB" w:eastAsia="en-GB"/>
                        </w:rPr>
                        <w:t xml:space="preserve">      </w:t>
                      </w:r>
                    </w:p>
                    <w:p w14:paraId="3917FD50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We will be: </w:t>
                      </w:r>
                    </w:p>
                    <w:p w14:paraId="685DBE07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* </w:t>
                      </w:r>
                      <w:r w:rsidR="006B6F92"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Writing sentences</w:t>
                      </w: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which make sense, using capital letters, full stops and finger spaces.</w:t>
                      </w:r>
                    </w:p>
                    <w:p w14:paraId="6F4FF5D2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*</w:t>
                      </w:r>
                      <w:r w:rsidR="00357AE7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Reading and </w:t>
                      </w:r>
                      <w:r w:rsidR="006D63C6"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Spelling Common</w:t>
                      </w: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Exception Words. A list of the Year 1 word</w:t>
                      </w: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will be sent home with your child’s reading book</w:t>
                      </w:r>
                    </w:p>
                    <w:p w14:paraId="69966CFA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 * Learning about adjectives and using them in our speaking and writing.</w:t>
                      </w:r>
                    </w:p>
                    <w:p w14:paraId="4ADF9E0B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* Forming letters correctly, sitting them on the line and making sure they are the correct height.</w:t>
                      </w:r>
                    </w:p>
                    <w:p w14:paraId="7FBEE30F" w14:textId="77777777" w:rsidR="00696319" w:rsidRPr="00696319" w:rsidRDefault="00696319" w:rsidP="006B6F92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* </w:t>
                      </w:r>
                      <w:r w:rsidR="006B6F92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Retelling and creating our own stories, parts of a story</w:t>
                      </w:r>
                    </w:p>
                    <w:p w14:paraId="5919B933" w14:textId="77777777" w:rsid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* Reading stories, poems, non-fiction, rhymes, chants.</w:t>
                      </w:r>
                    </w:p>
                    <w:p w14:paraId="4AE2B204" w14:textId="77777777" w:rsidR="00357AE7" w:rsidRDefault="00357AE7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* </w:t>
                      </w:r>
                      <w:r w:rsidR="002832EC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We use </w:t>
                      </w: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Drawing Club and Talk 4 writ</w:t>
                      </w:r>
                      <w:r w:rsidR="002832EC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ing</w:t>
                      </w: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lessons to develop children’s writing skills</w:t>
                      </w:r>
                    </w:p>
                    <w:p w14:paraId="75D43125" w14:textId="77777777" w:rsidR="00696319" w:rsidRPr="00E430AD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b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E430AD">
                        <w:rPr>
                          <w:rFonts w:ascii="Eras Medium ITC" w:hAnsi="Eras Medium ITC" w:cs="Calibri"/>
                          <w:b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PHONICS</w:t>
                      </w:r>
                    </w:p>
                    <w:p w14:paraId="686E55A5" w14:textId="1C547EFA" w:rsid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Children are put in to phonics groups based on which phase they are currently working i</w:t>
                      </w:r>
                      <w:r w:rsid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n. </w:t>
                      </w:r>
                      <w:r w:rsidR="005648E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Mrs Carr/Mrs Moor</w:t>
                      </w:r>
                      <w:r w:rsidR="002832EC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e</w:t>
                      </w:r>
                      <w:r w:rsidR="005648E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and </w:t>
                      </w:r>
                      <w:r w:rsidR="00CC1F8F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Mrs Beard</w:t>
                      </w:r>
                      <w:r w:rsidR="005648E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will be taking the phase2-3 group</w:t>
                      </w:r>
                      <w:r w:rsid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, </w:t>
                      </w:r>
                      <w:r w:rsidR="00CC1F8F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Mrs Mann will be taking the phase 3 Phonics group and </w:t>
                      </w:r>
                      <w:r w:rsid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Miss Parry </w:t>
                      </w:r>
                      <w:r w:rsidR="005648E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and </w:t>
                      </w:r>
                      <w:r w:rsid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Miss Fleming</w:t>
                      </w:r>
                      <w:r w:rsidR="005648E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will both be taking phase 5 phonics groups</w:t>
                      </w:r>
                      <w:r w:rsid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.  Updates about what each of these groups are </w:t>
                      </w:r>
                      <w:r w:rsidR="006B6F92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learning about</w:t>
                      </w:r>
                      <w:r w:rsid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will be put on class dojo</w:t>
                      </w:r>
                      <w:r w:rsidR="005648E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, any questions, please ask.</w:t>
                      </w:r>
                    </w:p>
                    <w:p w14:paraId="3B70CF5A" w14:textId="77777777" w:rsidR="00613FB4" w:rsidRDefault="00E430AD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b/>
                          <w:bCs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E430AD">
                        <w:rPr>
                          <w:rFonts w:ascii="Eras Medium ITC" w:hAnsi="Eras Medium ITC" w:cs="Calibri"/>
                          <w:b/>
                          <w:bCs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MATHS</w:t>
                      </w:r>
                    </w:p>
                    <w:p w14:paraId="3BDD943E" w14:textId="3E8CD269" w:rsidR="00613FB4" w:rsidRDefault="006B6F92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bCs/>
                          <w:i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B6F92">
                        <w:rPr>
                          <w:rFonts w:ascii="Eras Medium ITC" w:hAnsi="Eras Medium ITC" w:cs="Calibri"/>
                          <w:bCs/>
                          <w:i/>
                          <w:color w:val="000000"/>
                          <w:kern w:val="28"/>
                          <w:szCs w:val="24"/>
                          <w:lang w:val="en-GB" w:eastAsia="en-GB"/>
                        </w:rPr>
                        <w:t xml:space="preserve">Working with numbers up to </w:t>
                      </w:r>
                      <w:r w:rsidR="005648ED">
                        <w:rPr>
                          <w:rFonts w:ascii="Eras Medium ITC" w:hAnsi="Eras Medium ITC" w:cs="Calibri"/>
                          <w:bCs/>
                          <w:i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50</w:t>
                      </w:r>
                    </w:p>
                    <w:p w14:paraId="4BEEC0C1" w14:textId="0C0F23D0" w:rsidR="00E430AD" w:rsidRPr="00613FB4" w:rsidRDefault="005648ED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Counting, place value, addition and subtraction within 20, then within 50</w:t>
                      </w:r>
                    </w:p>
                    <w:p w14:paraId="216579AB" w14:textId="77777777" w:rsidR="00E430AD" w:rsidRPr="00E430AD" w:rsidRDefault="00E430AD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Counting backwards and forwards starting at different numbers.</w:t>
                      </w:r>
                    </w:p>
                    <w:p w14:paraId="4CF94885" w14:textId="77777777" w:rsidR="00E430AD" w:rsidRPr="00E430AD" w:rsidRDefault="00E430AD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Using symbols &lt;,&gt; and = to compare numbers.</w:t>
                      </w:r>
                    </w:p>
                    <w:p w14:paraId="0908181E" w14:textId="25974C80" w:rsidR="005648ED" w:rsidRDefault="005648ED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Height and length</w:t>
                      </w:r>
                      <w:r w:rsidR="00CD0602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&amp;</w:t>
                      </w: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Mass and Volume</w:t>
                      </w:r>
                    </w:p>
                    <w:p w14:paraId="1691DE63" w14:textId="77777777" w:rsidR="005648ED" w:rsidRPr="005648ED" w:rsidRDefault="005648ED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Skip counting in 2’s, 5’s and 10</w:t>
                      </w:r>
                      <w:r w:rsidR="006A1ED3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’</w:t>
                      </w: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s</w:t>
                      </w:r>
                    </w:p>
                    <w:p w14:paraId="750D4B3C" w14:textId="77777777" w:rsidR="00E430AD" w:rsidRDefault="00E430AD" w:rsidP="00E430AD">
                      <w:pPr>
                        <w:widowControl w:val="0"/>
                        <w:rPr>
                          <w:rFonts w:ascii="Eras Medium ITC" w:hAnsi="Eras Medium ITC"/>
                          <w:b/>
                          <w:bCs/>
                          <w:szCs w:val="24"/>
                        </w:rPr>
                      </w:pPr>
                    </w:p>
                    <w:p w14:paraId="1A0C43BF" w14:textId="77777777" w:rsidR="006D63C6" w:rsidRDefault="00E430AD" w:rsidP="00E430AD">
                      <w:pPr>
                        <w:widowControl w:val="0"/>
                        <w:rPr>
                          <w:rFonts w:ascii="Eras Medium ITC" w:hAnsi="Eras Medium ITC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ascii="Eras Medium ITC" w:hAnsi="Eras Medium ITC"/>
                          <w:b/>
                          <w:bCs/>
                          <w:szCs w:val="24"/>
                        </w:rPr>
                        <w:t xml:space="preserve">PSHE </w:t>
                      </w:r>
                    </w:p>
                    <w:p w14:paraId="638FAF1B" w14:textId="77777777" w:rsidR="00E430AD" w:rsidRDefault="00E430AD" w:rsidP="006D63C6">
                      <w:pPr>
                        <w:widowControl w:val="0"/>
                        <w:jc w:val="both"/>
                        <w:rPr>
                          <w:rFonts w:ascii="Eras Medium ITC" w:hAnsi="Eras Medium ITC"/>
                          <w:szCs w:val="24"/>
                          <w:lang w:val="en-GB" w:eastAsia="en-GB"/>
                        </w:rPr>
                      </w:pPr>
                      <w:r>
                        <w:rPr>
                          <w:rFonts w:ascii="Eras Medium ITC" w:hAnsi="Eras Medium ITC"/>
                          <w:szCs w:val="24"/>
                          <w:u w:val="single"/>
                        </w:rPr>
                        <w:t xml:space="preserve">‘Being me in my world’. </w:t>
                      </w:r>
                    </w:p>
                    <w:p w14:paraId="1A3D8BE8" w14:textId="77777777" w:rsidR="00E430AD" w:rsidRDefault="00E430AD" w:rsidP="00E430AD">
                      <w:pPr>
                        <w:widowControl w:val="0"/>
                        <w:ind w:left="567" w:hanging="567"/>
                        <w:rPr>
                          <w:rFonts w:ascii="Eras Medium ITC" w:hAnsi="Eras Medium ITC"/>
                          <w:szCs w:val="24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Eras Medium ITC" w:hAnsi="Eras Medium ITC"/>
                          <w:szCs w:val="24"/>
                        </w:rPr>
                        <w:t>Feeling safe and special</w:t>
                      </w:r>
                    </w:p>
                    <w:p w14:paraId="462D08BD" w14:textId="77777777" w:rsidR="00E430AD" w:rsidRDefault="00E430AD" w:rsidP="00E430AD">
                      <w:pPr>
                        <w:widowControl w:val="0"/>
                        <w:ind w:left="567" w:hanging="567"/>
                        <w:rPr>
                          <w:rFonts w:ascii="Eras Medium ITC" w:hAnsi="Eras Medium ITC"/>
                          <w:szCs w:val="24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Eras Medium ITC" w:hAnsi="Eras Medium ITC"/>
                          <w:szCs w:val="24"/>
                        </w:rPr>
                        <w:t>Being part of a class</w:t>
                      </w:r>
                    </w:p>
                    <w:p w14:paraId="48B5231C" w14:textId="77777777" w:rsidR="00E430AD" w:rsidRDefault="00E430AD" w:rsidP="00E430AD">
                      <w:pPr>
                        <w:widowControl w:val="0"/>
                        <w:ind w:left="567" w:hanging="567"/>
                        <w:rPr>
                          <w:rFonts w:ascii="Eras Medium ITC" w:hAnsi="Eras Medium ITC"/>
                          <w:szCs w:val="24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Eras Medium ITC" w:hAnsi="Eras Medium ITC"/>
                          <w:szCs w:val="24"/>
                        </w:rPr>
                        <w:t xml:space="preserve">Understanding consequences </w:t>
                      </w:r>
                    </w:p>
                    <w:p w14:paraId="6810CAF4" w14:textId="77777777" w:rsidR="00E430AD" w:rsidRDefault="00E430AD" w:rsidP="00E430AD">
                      <w:pPr>
                        <w:widowControl w:val="0"/>
                        <w:rPr>
                          <w:rFonts w:ascii="Calibri" w:hAnsi="Calibri"/>
                          <w:sz w:val="20"/>
                        </w:rPr>
                      </w:pPr>
                      <w:r>
                        <w:t> </w:t>
                      </w:r>
                    </w:p>
                    <w:p w14:paraId="6746CE0D" w14:textId="77777777" w:rsidR="00E430AD" w:rsidRPr="00696319" w:rsidRDefault="00E430AD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225BB9A4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 </w:t>
                      </w:r>
                    </w:p>
                    <w:p w14:paraId="33ED9827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ab/>
                      </w:r>
                    </w:p>
                    <w:p w14:paraId="3CF2E643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 </w:t>
                      </w:r>
                    </w:p>
                    <w:p w14:paraId="4D7866DD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 </w:t>
                      </w:r>
                    </w:p>
                    <w:p w14:paraId="1F0F13EA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 </w:t>
                      </w:r>
                    </w:p>
                    <w:p w14:paraId="207BB381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 </w:t>
                      </w:r>
                    </w:p>
                    <w:p w14:paraId="44A217E2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 </w:t>
                      </w:r>
                    </w:p>
                    <w:p w14:paraId="197AFF89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Phonics</w:t>
                      </w:r>
                    </w:p>
                    <w:p w14:paraId="1EA9FAB8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  <w:t> </w:t>
                      </w:r>
                    </w:p>
                    <w:p w14:paraId="7A043769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  <w:t> </w:t>
                      </w:r>
                    </w:p>
                    <w:p w14:paraId="0ECEBDCB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  <w:t> </w:t>
                      </w:r>
                    </w:p>
                    <w:p w14:paraId="2C53D7F5" w14:textId="77777777"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Calibri" w:hAnsi="Calibri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</w:pPr>
                      <w:r w:rsidRPr="00696319">
                        <w:rPr>
                          <w:rFonts w:ascii="Calibri" w:hAnsi="Calibri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  <w:t> </w:t>
                      </w:r>
                    </w:p>
                    <w:p w14:paraId="2790A939" w14:textId="77777777" w:rsidR="00696319" w:rsidRDefault="00696319"/>
                  </w:txbxContent>
                </v:textbox>
                <w10:wrap type="square"/>
              </v:shape>
            </w:pict>
          </mc:Fallback>
        </mc:AlternateContent>
      </w:r>
    </w:p>
    <w:p w14:paraId="2A54EF5A" w14:textId="77777777" w:rsidR="00696319" w:rsidRPr="005F15C6" w:rsidRDefault="00696319" w:rsidP="005F15C6"/>
    <w:sectPr w:rsidR="00696319" w:rsidRPr="005F15C6" w:rsidSect="00094196">
      <w:type w:val="continuous"/>
      <w:pgSz w:w="11906" w:h="16838"/>
      <w:pgMar w:top="720" w:right="720" w:bottom="720" w:left="720" w:header="720" w:footer="720" w:gutter="0"/>
      <w:paperSrc w:first="15" w:other="15"/>
      <w:pgBorders w:offsetFrom="page">
        <w:top w:val="dashed" w:sz="36" w:space="24" w:color="FF0000"/>
        <w:left w:val="dashed" w:sz="36" w:space="24" w:color="FF0000"/>
        <w:bottom w:val="dashed" w:sz="36" w:space="24" w:color="FF0000"/>
        <w:right w:val="dashed" w:sz="36" w:space="24" w:color="FF0000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BA51C" w14:textId="77777777" w:rsidR="00B476D5" w:rsidRDefault="00B476D5">
      <w:r>
        <w:separator/>
      </w:r>
    </w:p>
  </w:endnote>
  <w:endnote w:type="continuationSeparator" w:id="0">
    <w:p w14:paraId="34052292" w14:textId="77777777" w:rsidR="00B476D5" w:rsidRDefault="00B47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E3B3A" w14:textId="77777777" w:rsidR="00B476D5" w:rsidRDefault="00B476D5">
      <w:r>
        <w:separator/>
      </w:r>
    </w:p>
  </w:footnote>
  <w:footnote w:type="continuationSeparator" w:id="0">
    <w:p w14:paraId="1F9405C1" w14:textId="77777777" w:rsidR="00B476D5" w:rsidRDefault="00B476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ED5760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4691_"/>
      </v:shape>
    </w:pict>
  </w:numPicBullet>
  <w:abstractNum w:abstractNumId="0" w15:restartNumberingAfterBreak="0">
    <w:nsid w:val="FFFFFF7C"/>
    <w:multiLevelType w:val="singleLevel"/>
    <w:tmpl w:val="6112645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29059C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A4294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0749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384414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622B82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D612C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E30F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C475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3C41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B1124B"/>
    <w:multiLevelType w:val="hybridMultilevel"/>
    <w:tmpl w:val="ED36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1397E"/>
    <w:multiLevelType w:val="hybridMultilevel"/>
    <w:tmpl w:val="9EA6E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DC0A47"/>
    <w:multiLevelType w:val="hybridMultilevel"/>
    <w:tmpl w:val="F8687002"/>
    <w:lvl w:ilvl="0" w:tplc="D0B08784">
      <w:start w:val="1"/>
      <w:numFmt w:val="decimal"/>
      <w:pStyle w:val="List2"/>
      <w:lvlText w:val="%1."/>
      <w:lvlJc w:val="left"/>
      <w:pPr>
        <w:tabs>
          <w:tab w:val="num" w:pos="792"/>
        </w:tabs>
        <w:ind w:left="792" w:hanging="360"/>
      </w:pPr>
      <w:rPr>
        <w:rFonts w:ascii="Comic Sans MS" w:hAnsi="Comic Sans MS" w:hint="default"/>
        <w:b/>
        <w:i w:val="0"/>
        <w:color w:val="3366FF"/>
        <w:sz w:val="24"/>
        <w:szCs w:val="24"/>
      </w:rPr>
    </w:lvl>
    <w:lvl w:ilvl="1" w:tplc="49B404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9485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5A9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EECE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32A7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C458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D8F4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BE7D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AE7785"/>
    <w:multiLevelType w:val="hybridMultilevel"/>
    <w:tmpl w:val="FBD4A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60AB9"/>
    <w:multiLevelType w:val="hybridMultilevel"/>
    <w:tmpl w:val="020600A0"/>
    <w:lvl w:ilvl="0" w:tplc="7A6AA7B0">
      <w:start w:val="4"/>
      <w:numFmt w:val="bullet"/>
      <w:lvlText w:val="-"/>
      <w:lvlJc w:val="left"/>
      <w:pPr>
        <w:ind w:left="720" w:hanging="360"/>
      </w:pPr>
      <w:rPr>
        <w:rFonts w:ascii="Eras Medium ITC" w:eastAsia="Times New Roman" w:hAnsi="Eras Medium IT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A765EB"/>
    <w:multiLevelType w:val="hybridMultilevel"/>
    <w:tmpl w:val="8F52A894"/>
    <w:lvl w:ilvl="0" w:tplc="AB5EB7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654216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1BA06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0EB9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2E63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B7697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D8CA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BE9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D660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CC66A1"/>
    <w:multiLevelType w:val="hybridMultilevel"/>
    <w:tmpl w:val="68C244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F9A0FC1"/>
    <w:multiLevelType w:val="hybridMultilevel"/>
    <w:tmpl w:val="094ACE8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4FA6479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519B65A3"/>
    <w:multiLevelType w:val="hybridMultilevel"/>
    <w:tmpl w:val="CD888F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22355D0"/>
    <w:multiLevelType w:val="hybridMultilevel"/>
    <w:tmpl w:val="785E3D60"/>
    <w:lvl w:ilvl="0" w:tplc="7A6AA7B0">
      <w:start w:val="4"/>
      <w:numFmt w:val="bullet"/>
      <w:lvlText w:val="-"/>
      <w:lvlJc w:val="left"/>
      <w:pPr>
        <w:ind w:left="720" w:hanging="360"/>
      </w:pPr>
      <w:rPr>
        <w:rFonts w:ascii="Eras Medium ITC" w:eastAsia="Times New Roman" w:hAnsi="Eras Medium IT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657DC3"/>
    <w:multiLevelType w:val="hybridMultilevel"/>
    <w:tmpl w:val="BEAA05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FD4BCA"/>
    <w:multiLevelType w:val="hybridMultilevel"/>
    <w:tmpl w:val="6EE83BBA"/>
    <w:lvl w:ilvl="0" w:tplc="0809000F">
      <w:start w:val="1"/>
      <w:numFmt w:val="decimal"/>
      <w:lvlText w:val="%1."/>
      <w:lvlJc w:val="left"/>
      <w:pPr>
        <w:ind w:left="1740" w:hanging="360"/>
      </w:pPr>
    </w:lvl>
    <w:lvl w:ilvl="1" w:tplc="08090019" w:tentative="1">
      <w:start w:val="1"/>
      <w:numFmt w:val="lowerLetter"/>
      <w:lvlText w:val="%2."/>
      <w:lvlJc w:val="left"/>
      <w:pPr>
        <w:ind w:left="2460" w:hanging="360"/>
      </w:pPr>
    </w:lvl>
    <w:lvl w:ilvl="2" w:tplc="0809001B" w:tentative="1">
      <w:start w:val="1"/>
      <w:numFmt w:val="lowerRoman"/>
      <w:lvlText w:val="%3."/>
      <w:lvlJc w:val="right"/>
      <w:pPr>
        <w:ind w:left="3180" w:hanging="180"/>
      </w:pPr>
    </w:lvl>
    <w:lvl w:ilvl="3" w:tplc="0809000F" w:tentative="1">
      <w:start w:val="1"/>
      <w:numFmt w:val="decimal"/>
      <w:lvlText w:val="%4."/>
      <w:lvlJc w:val="left"/>
      <w:pPr>
        <w:ind w:left="3900" w:hanging="360"/>
      </w:pPr>
    </w:lvl>
    <w:lvl w:ilvl="4" w:tplc="08090019" w:tentative="1">
      <w:start w:val="1"/>
      <w:numFmt w:val="lowerLetter"/>
      <w:lvlText w:val="%5."/>
      <w:lvlJc w:val="left"/>
      <w:pPr>
        <w:ind w:left="4620" w:hanging="360"/>
      </w:pPr>
    </w:lvl>
    <w:lvl w:ilvl="5" w:tplc="0809001B" w:tentative="1">
      <w:start w:val="1"/>
      <w:numFmt w:val="lowerRoman"/>
      <w:lvlText w:val="%6."/>
      <w:lvlJc w:val="right"/>
      <w:pPr>
        <w:ind w:left="5340" w:hanging="180"/>
      </w:pPr>
    </w:lvl>
    <w:lvl w:ilvl="6" w:tplc="0809000F" w:tentative="1">
      <w:start w:val="1"/>
      <w:numFmt w:val="decimal"/>
      <w:lvlText w:val="%7."/>
      <w:lvlJc w:val="left"/>
      <w:pPr>
        <w:ind w:left="6060" w:hanging="360"/>
      </w:pPr>
    </w:lvl>
    <w:lvl w:ilvl="7" w:tplc="08090019" w:tentative="1">
      <w:start w:val="1"/>
      <w:numFmt w:val="lowerLetter"/>
      <w:lvlText w:val="%8."/>
      <w:lvlJc w:val="left"/>
      <w:pPr>
        <w:ind w:left="6780" w:hanging="360"/>
      </w:pPr>
    </w:lvl>
    <w:lvl w:ilvl="8" w:tplc="080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3" w15:restartNumberingAfterBreak="0">
    <w:nsid w:val="5F75502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645F5186"/>
    <w:multiLevelType w:val="hybridMultilevel"/>
    <w:tmpl w:val="F0187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79702D"/>
    <w:multiLevelType w:val="hybridMultilevel"/>
    <w:tmpl w:val="0C547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D73268"/>
    <w:multiLevelType w:val="hybridMultilevel"/>
    <w:tmpl w:val="3D8A40A8"/>
    <w:lvl w:ilvl="0" w:tplc="9A1E19AC">
      <w:start w:val="1"/>
      <w:numFmt w:val="bullet"/>
      <w:pStyle w:val="List"/>
      <w:lvlText w:val=""/>
      <w:lvlJc w:val="left"/>
      <w:pPr>
        <w:tabs>
          <w:tab w:val="num" w:pos="720"/>
        </w:tabs>
        <w:ind w:left="720" w:hanging="288"/>
      </w:pPr>
      <w:rPr>
        <w:rFonts w:ascii="Symbol" w:hAnsi="Symbol" w:hint="default"/>
        <w:color w:val="3366FF"/>
        <w:sz w:val="22"/>
        <w:szCs w:val="22"/>
      </w:rPr>
    </w:lvl>
    <w:lvl w:ilvl="1" w:tplc="596AAD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C82E9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EC3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C8A6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AA99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4E15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EA20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02CD2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6"/>
  </w:num>
  <w:num w:numId="12">
    <w:abstractNumId w:val="12"/>
  </w:num>
  <w:num w:numId="13">
    <w:abstractNumId w:val="23"/>
  </w:num>
  <w:num w:numId="14">
    <w:abstractNumId w:val="18"/>
  </w:num>
  <w:num w:numId="15">
    <w:abstractNumId w:val="15"/>
  </w:num>
  <w:num w:numId="16">
    <w:abstractNumId w:val="22"/>
  </w:num>
  <w:num w:numId="17">
    <w:abstractNumId w:val="16"/>
  </w:num>
  <w:num w:numId="18">
    <w:abstractNumId w:val="21"/>
  </w:num>
  <w:num w:numId="19">
    <w:abstractNumId w:val="19"/>
  </w:num>
  <w:num w:numId="20">
    <w:abstractNumId w:val="17"/>
  </w:num>
  <w:num w:numId="21">
    <w:abstractNumId w:val="13"/>
  </w:num>
  <w:num w:numId="22">
    <w:abstractNumId w:val="20"/>
  </w:num>
  <w:num w:numId="23">
    <w:abstractNumId w:val="14"/>
  </w:num>
  <w:num w:numId="24">
    <w:abstractNumId w:val="25"/>
  </w:num>
  <w:num w:numId="25">
    <w:abstractNumId w:val="24"/>
  </w:num>
  <w:num w:numId="26">
    <w:abstractNumId w:val="1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B7E"/>
    <w:rsid w:val="0000471C"/>
    <w:rsid w:val="00030FD8"/>
    <w:rsid w:val="00032B02"/>
    <w:rsid w:val="000451E4"/>
    <w:rsid w:val="0004772F"/>
    <w:rsid w:val="00056EB1"/>
    <w:rsid w:val="00057DB9"/>
    <w:rsid w:val="00061580"/>
    <w:rsid w:val="0008207A"/>
    <w:rsid w:val="00084BDD"/>
    <w:rsid w:val="00094196"/>
    <w:rsid w:val="000A2035"/>
    <w:rsid w:val="000A26CD"/>
    <w:rsid w:val="000B4C2B"/>
    <w:rsid w:val="000B5D90"/>
    <w:rsid w:val="000C0D53"/>
    <w:rsid w:val="000C5A3D"/>
    <w:rsid w:val="000E2635"/>
    <w:rsid w:val="000F2C6F"/>
    <w:rsid w:val="000F70BB"/>
    <w:rsid w:val="00107D75"/>
    <w:rsid w:val="0011027D"/>
    <w:rsid w:val="0011403D"/>
    <w:rsid w:val="001227BD"/>
    <w:rsid w:val="00153087"/>
    <w:rsid w:val="001629F2"/>
    <w:rsid w:val="00176413"/>
    <w:rsid w:val="0018297A"/>
    <w:rsid w:val="0019782F"/>
    <w:rsid w:val="00197B47"/>
    <w:rsid w:val="001B495B"/>
    <w:rsid w:val="001B55B9"/>
    <w:rsid w:val="001C506E"/>
    <w:rsid w:val="001E095C"/>
    <w:rsid w:val="00212001"/>
    <w:rsid w:val="002256F9"/>
    <w:rsid w:val="0023358A"/>
    <w:rsid w:val="0023552C"/>
    <w:rsid w:val="00251E85"/>
    <w:rsid w:val="00262A41"/>
    <w:rsid w:val="00263734"/>
    <w:rsid w:val="00267A44"/>
    <w:rsid w:val="00276F96"/>
    <w:rsid w:val="002832EC"/>
    <w:rsid w:val="00283989"/>
    <w:rsid w:val="00292C88"/>
    <w:rsid w:val="002B13BB"/>
    <w:rsid w:val="002B72A3"/>
    <w:rsid w:val="002D4529"/>
    <w:rsid w:val="002F7227"/>
    <w:rsid w:val="0030238C"/>
    <w:rsid w:val="00306D90"/>
    <w:rsid w:val="00314752"/>
    <w:rsid w:val="003568B0"/>
    <w:rsid w:val="00357424"/>
    <w:rsid w:val="00357AE7"/>
    <w:rsid w:val="00397128"/>
    <w:rsid w:val="003A1DB8"/>
    <w:rsid w:val="003A2024"/>
    <w:rsid w:val="003A5641"/>
    <w:rsid w:val="003B7FD1"/>
    <w:rsid w:val="003C3A44"/>
    <w:rsid w:val="00401009"/>
    <w:rsid w:val="00417CE3"/>
    <w:rsid w:val="0042706E"/>
    <w:rsid w:val="004458D7"/>
    <w:rsid w:val="00450DA9"/>
    <w:rsid w:val="00480F14"/>
    <w:rsid w:val="004842F5"/>
    <w:rsid w:val="00485AB1"/>
    <w:rsid w:val="00486B5F"/>
    <w:rsid w:val="00486D74"/>
    <w:rsid w:val="004B63CD"/>
    <w:rsid w:val="004C6FF2"/>
    <w:rsid w:val="004E0C62"/>
    <w:rsid w:val="004E17B5"/>
    <w:rsid w:val="004F3E63"/>
    <w:rsid w:val="005000EE"/>
    <w:rsid w:val="005053CB"/>
    <w:rsid w:val="00511296"/>
    <w:rsid w:val="00511A4F"/>
    <w:rsid w:val="00517310"/>
    <w:rsid w:val="00544D01"/>
    <w:rsid w:val="005470E1"/>
    <w:rsid w:val="005648ED"/>
    <w:rsid w:val="00572761"/>
    <w:rsid w:val="00591DE6"/>
    <w:rsid w:val="00597AA8"/>
    <w:rsid w:val="005A02B6"/>
    <w:rsid w:val="005C36EB"/>
    <w:rsid w:val="005C37BC"/>
    <w:rsid w:val="005C43E6"/>
    <w:rsid w:val="005E01AB"/>
    <w:rsid w:val="005F15C6"/>
    <w:rsid w:val="00613FB4"/>
    <w:rsid w:val="00621C26"/>
    <w:rsid w:val="006343DD"/>
    <w:rsid w:val="00634C7D"/>
    <w:rsid w:val="00641426"/>
    <w:rsid w:val="00642324"/>
    <w:rsid w:val="006631E8"/>
    <w:rsid w:val="00672F36"/>
    <w:rsid w:val="0067664A"/>
    <w:rsid w:val="00681976"/>
    <w:rsid w:val="00696319"/>
    <w:rsid w:val="006A1ED3"/>
    <w:rsid w:val="006A2E91"/>
    <w:rsid w:val="006A3919"/>
    <w:rsid w:val="006A4C26"/>
    <w:rsid w:val="006A5E32"/>
    <w:rsid w:val="006A6C41"/>
    <w:rsid w:val="006A6D38"/>
    <w:rsid w:val="006B1ACF"/>
    <w:rsid w:val="006B36D8"/>
    <w:rsid w:val="006B6F92"/>
    <w:rsid w:val="006D63C6"/>
    <w:rsid w:val="006E31E0"/>
    <w:rsid w:val="006F41BC"/>
    <w:rsid w:val="007141E1"/>
    <w:rsid w:val="007158F3"/>
    <w:rsid w:val="00724115"/>
    <w:rsid w:val="0073108E"/>
    <w:rsid w:val="007348D3"/>
    <w:rsid w:val="007645B1"/>
    <w:rsid w:val="007713E3"/>
    <w:rsid w:val="007B1B68"/>
    <w:rsid w:val="007E52F6"/>
    <w:rsid w:val="007E7C5B"/>
    <w:rsid w:val="007F1393"/>
    <w:rsid w:val="007F6E6F"/>
    <w:rsid w:val="00800FFE"/>
    <w:rsid w:val="00803EF0"/>
    <w:rsid w:val="00821529"/>
    <w:rsid w:val="00824BD5"/>
    <w:rsid w:val="00826209"/>
    <w:rsid w:val="0083730F"/>
    <w:rsid w:val="008552CA"/>
    <w:rsid w:val="0087427F"/>
    <w:rsid w:val="008A729E"/>
    <w:rsid w:val="008B2EF2"/>
    <w:rsid w:val="008C37C3"/>
    <w:rsid w:val="008C6CC1"/>
    <w:rsid w:val="008D121F"/>
    <w:rsid w:val="008E2E93"/>
    <w:rsid w:val="00902DDE"/>
    <w:rsid w:val="00916A76"/>
    <w:rsid w:val="00923112"/>
    <w:rsid w:val="00930FC8"/>
    <w:rsid w:val="00943251"/>
    <w:rsid w:val="0095397C"/>
    <w:rsid w:val="00975E91"/>
    <w:rsid w:val="009834D7"/>
    <w:rsid w:val="00987AD5"/>
    <w:rsid w:val="00995904"/>
    <w:rsid w:val="009A5E76"/>
    <w:rsid w:val="009B4062"/>
    <w:rsid w:val="009C228E"/>
    <w:rsid w:val="009C7589"/>
    <w:rsid w:val="00A060D0"/>
    <w:rsid w:val="00A1684D"/>
    <w:rsid w:val="00A339A9"/>
    <w:rsid w:val="00A34A78"/>
    <w:rsid w:val="00A365AE"/>
    <w:rsid w:val="00A53EA2"/>
    <w:rsid w:val="00A54F31"/>
    <w:rsid w:val="00A64ACE"/>
    <w:rsid w:val="00A84856"/>
    <w:rsid w:val="00AA4298"/>
    <w:rsid w:val="00AB3406"/>
    <w:rsid w:val="00AE6597"/>
    <w:rsid w:val="00AF2D53"/>
    <w:rsid w:val="00B15E7F"/>
    <w:rsid w:val="00B32B8B"/>
    <w:rsid w:val="00B46DE8"/>
    <w:rsid w:val="00B476D5"/>
    <w:rsid w:val="00B56B70"/>
    <w:rsid w:val="00B649EB"/>
    <w:rsid w:val="00B668F4"/>
    <w:rsid w:val="00B745FA"/>
    <w:rsid w:val="00B82DDD"/>
    <w:rsid w:val="00B83254"/>
    <w:rsid w:val="00B964EB"/>
    <w:rsid w:val="00BC6C5C"/>
    <w:rsid w:val="00BE22DD"/>
    <w:rsid w:val="00BE364E"/>
    <w:rsid w:val="00BF0E56"/>
    <w:rsid w:val="00C07F7F"/>
    <w:rsid w:val="00C22B35"/>
    <w:rsid w:val="00C41548"/>
    <w:rsid w:val="00C417A1"/>
    <w:rsid w:val="00C54B67"/>
    <w:rsid w:val="00C578F9"/>
    <w:rsid w:val="00C65353"/>
    <w:rsid w:val="00C72A43"/>
    <w:rsid w:val="00C74DA4"/>
    <w:rsid w:val="00C76401"/>
    <w:rsid w:val="00C933A6"/>
    <w:rsid w:val="00CB3E0F"/>
    <w:rsid w:val="00CB617F"/>
    <w:rsid w:val="00CC1F8F"/>
    <w:rsid w:val="00CC2F3C"/>
    <w:rsid w:val="00CD0602"/>
    <w:rsid w:val="00CD44A1"/>
    <w:rsid w:val="00CE6619"/>
    <w:rsid w:val="00CF737E"/>
    <w:rsid w:val="00D07096"/>
    <w:rsid w:val="00D14F9E"/>
    <w:rsid w:val="00D16391"/>
    <w:rsid w:val="00D1642F"/>
    <w:rsid w:val="00D1661E"/>
    <w:rsid w:val="00D23490"/>
    <w:rsid w:val="00D31636"/>
    <w:rsid w:val="00D33D02"/>
    <w:rsid w:val="00D55D7F"/>
    <w:rsid w:val="00D63F8D"/>
    <w:rsid w:val="00D75E43"/>
    <w:rsid w:val="00D81993"/>
    <w:rsid w:val="00D87F1C"/>
    <w:rsid w:val="00D908EA"/>
    <w:rsid w:val="00DA1DB2"/>
    <w:rsid w:val="00DA56B1"/>
    <w:rsid w:val="00DB3161"/>
    <w:rsid w:val="00DC6B0E"/>
    <w:rsid w:val="00DE1B76"/>
    <w:rsid w:val="00DF269A"/>
    <w:rsid w:val="00E12D20"/>
    <w:rsid w:val="00E179FE"/>
    <w:rsid w:val="00E430AD"/>
    <w:rsid w:val="00E83134"/>
    <w:rsid w:val="00E97FB4"/>
    <w:rsid w:val="00EA0445"/>
    <w:rsid w:val="00EC09A2"/>
    <w:rsid w:val="00ED12B4"/>
    <w:rsid w:val="00EE2C9F"/>
    <w:rsid w:val="00EE6A86"/>
    <w:rsid w:val="00EF222A"/>
    <w:rsid w:val="00EF3365"/>
    <w:rsid w:val="00F13224"/>
    <w:rsid w:val="00F200B7"/>
    <w:rsid w:val="00F3049A"/>
    <w:rsid w:val="00F3252C"/>
    <w:rsid w:val="00F34E53"/>
    <w:rsid w:val="00F35B03"/>
    <w:rsid w:val="00F425E5"/>
    <w:rsid w:val="00F45EBC"/>
    <w:rsid w:val="00F46D2B"/>
    <w:rsid w:val="00F51526"/>
    <w:rsid w:val="00F57B7E"/>
    <w:rsid w:val="00F639EB"/>
    <w:rsid w:val="00FB561D"/>
    <w:rsid w:val="00FD1B81"/>
    <w:rsid w:val="00FD1F5C"/>
    <w:rsid w:val="00FD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style="mso-position-horizontal-relative:page;mso-position-vertical-relative:page" fill="f" fillcolor="white" stroke="f">
      <v:fill color="white" on="f"/>
      <v:stroke on="f"/>
      <v:textbox inset="0,0,0,0"/>
      <o:colormru v:ext="edit" colors="#9fc,#b00000,#fff6db,#6f7fc8,#98a3d7,#dedede,#9c9,#c00"/>
    </o:shapedefaults>
    <o:shapelayout v:ext="edit">
      <o:idmap v:ext="edit" data="1"/>
    </o:shapelayout>
  </w:shapeDefaults>
  <w:decimalSymbol w:val="."/>
  <w:listSeparator w:val=","/>
  <w14:docId w14:val="4F8E03EA"/>
  <w15:chartTrackingRefBased/>
  <w15:docId w15:val="{1F35292D-A8CC-46E7-A016-3F8DD31AF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imes New Roman" w:hAnsi="Trebuchet MS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Comic Sans MS" w:hAnsi="Comic Sans MS"/>
      <w:b/>
      <w:color w:val="3366FF"/>
      <w:sz w:val="36"/>
      <w:szCs w:val="3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Comic Sans MS" w:hAnsi="Comic Sans MS" w:cs="Arial"/>
      <w:b/>
      <w:color w:val="3366FF"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120"/>
      <w:jc w:val="right"/>
      <w:outlineLvl w:val="2"/>
    </w:pPr>
    <w:rPr>
      <w:rFonts w:ascii="Arial" w:hAnsi="Arial" w:cs="Arial"/>
      <w:b/>
      <w:color w:val="3366FF"/>
    </w:rPr>
  </w:style>
  <w:style w:type="paragraph" w:styleId="Heading4">
    <w:name w:val="heading 4"/>
    <w:basedOn w:val="Normal"/>
    <w:next w:val="Normal"/>
    <w:link w:val="Heading4Char"/>
    <w:qFormat/>
    <w:pPr>
      <w:outlineLvl w:val="3"/>
    </w:pPr>
    <w:rPr>
      <w:rFonts w:ascii="Comic Sans MS" w:hAnsi="Comic Sans MS"/>
      <w:b/>
      <w:color w:val="FF0000"/>
      <w:spacing w:val="10"/>
      <w:sz w:val="32"/>
      <w:szCs w:val="32"/>
    </w:rPr>
  </w:style>
  <w:style w:type="paragraph" w:styleId="Heading5">
    <w:name w:val="heading 5"/>
    <w:basedOn w:val="Normal"/>
    <w:next w:val="Normal"/>
    <w:qFormat/>
    <w:pPr>
      <w:jc w:val="right"/>
      <w:outlineLvl w:val="4"/>
    </w:pPr>
    <w:rPr>
      <w:rFonts w:ascii="Arial" w:hAnsi="Arial" w:cs="Arial"/>
      <w:b/>
      <w:color w:val="FFF3D3"/>
      <w:sz w:val="28"/>
    </w:rPr>
  </w:style>
  <w:style w:type="paragraph" w:styleId="Heading6">
    <w:name w:val="heading 6"/>
    <w:next w:val="Normal"/>
    <w:qFormat/>
    <w:pPr>
      <w:outlineLvl w:val="5"/>
    </w:pPr>
    <w:rPr>
      <w:rFonts w:ascii="Arial" w:eastAsia="Times New Roman" w:hAnsi="Arial" w:cs="Arial"/>
      <w:b/>
      <w:color w:val="CC0000"/>
      <w:sz w:val="18"/>
      <w:lang w:val="en-US" w:eastAsia="en-US"/>
    </w:rPr>
  </w:style>
  <w:style w:type="paragraph" w:styleId="Heading9">
    <w:name w:val="heading 9"/>
    <w:next w:val="Normal"/>
    <w:qFormat/>
    <w:pPr>
      <w:outlineLvl w:val="8"/>
    </w:pPr>
    <w:rPr>
      <w:rFonts w:ascii="Arial" w:eastAsia="Times New Roman" w:hAnsi="Arial" w:cs="Arial"/>
      <w:b/>
      <w:color w:val="CC0000"/>
      <w:sz w:val="1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">
    <w:name w:val="List"/>
    <w:basedOn w:val="Normal"/>
    <w:pPr>
      <w:numPr>
        <w:numId w:val="11"/>
      </w:numPr>
      <w:spacing w:after="120"/>
    </w:pPr>
    <w:rPr>
      <w:rFonts w:ascii="Verdana" w:hAnsi="Verdana"/>
    </w:rPr>
  </w:style>
  <w:style w:type="paragraph" w:styleId="BodyText">
    <w:name w:val="Body Text"/>
    <w:pPr>
      <w:spacing w:after="240" w:line="240" w:lineRule="atLeast"/>
    </w:pPr>
    <w:rPr>
      <w:rFonts w:ascii="Verdana" w:eastAsia="Times New Roman" w:hAnsi="Verdana" w:cs="Arial"/>
      <w:lang w:val="en-US" w:eastAsia="en-US"/>
    </w:rPr>
  </w:style>
  <w:style w:type="paragraph" w:customStyle="1" w:styleId="ThisWeekHeading">
    <w:name w:val="This Week Heading"/>
    <w:pPr>
      <w:jc w:val="center"/>
    </w:pPr>
    <w:rPr>
      <w:rFonts w:ascii="Comic Sans MS" w:eastAsia="Times New Roman" w:hAnsi="Comic Sans MS" w:cs="Arial"/>
      <w:b/>
      <w:color w:val="3366FF"/>
      <w:sz w:val="32"/>
      <w:lang w:val="en-US" w:eastAsia="en-US"/>
    </w:rPr>
  </w:style>
  <w:style w:type="paragraph" w:customStyle="1" w:styleId="CaptionText">
    <w:name w:val="Caption Text"/>
    <w:basedOn w:val="Normal"/>
    <w:pPr>
      <w:spacing w:line="240" w:lineRule="atLeast"/>
      <w:jc w:val="center"/>
    </w:pPr>
    <w:rPr>
      <w:rFonts w:ascii="Arial" w:hAnsi="Arial" w:cs="Arial"/>
      <w:sz w:val="18"/>
    </w:rPr>
  </w:style>
  <w:style w:type="paragraph" w:customStyle="1" w:styleId="VolumeandIssue">
    <w:name w:val="Volume and Issue"/>
    <w:basedOn w:val="Normal"/>
    <w:pPr>
      <w:spacing w:line="240" w:lineRule="atLeast"/>
      <w:jc w:val="right"/>
    </w:pPr>
    <w:rPr>
      <w:rFonts w:ascii="Arial" w:hAnsi="Arial" w:cs="Arial"/>
      <w:b/>
      <w:color w:val="FF0000"/>
      <w:spacing w:val="20"/>
      <w:sz w:val="16"/>
      <w:szCs w:val="16"/>
    </w:rPr>
  </w:style>
  <w:style w:type="character" w:customStyle="1" w:styleId="BodyTextCharChar">
    <w:name w:val="Body Text Char Char"/>
    <w:semiHidden/>
    <w:rPr>
      <w:rFonts w:ascii="Arial" w:hAnsi="Arial" w:cs="Arial"/>
      <w:noProof w:val="0"/>
      <w:sz w:val="24"/>
      <w:szCs w:val="24"/>
      <w:lang w:val="en-US" w:eastAsia="en-US" w:bidi="ar-SA"/>
    </w:rPr>
  </w:style>
  <w:style w:type="paragraph" w:customStyle="1" w:styleId="Masthead">
    <w:name w:val="Masthead"/>
    <w:basedOn w:val="Heading1"/>
    <w:pPr>
      <w:jc w:val="center"/>
    </w:pPr>
    <w:rPr>
      <w:color w:val="FF0000"/>
      <w:spacing w:val="10"/>
      <w:sz w:val="56"/>
      <w:szCs w:val="56"/>
    </w:rPr>
  </w:style>
  <w:style w:type="paragraph" w:customStyle="1" w:styleId="SchoolAddress">
    <w:name w:val="School Address"/>
    <w:basedOn w:val="Normal"/>
    <w:pPr>
      <w:jc w:val="right"/>
    </w:pPr>
    <w:rPr>
      <w:rFonts w:ascii="Arial" w:hAnsi="Arial" w:cs="Arial"/>
      <w:sz w:val="18"/>
    </w:rPr>
  </w:style>
  <w:style w:type="paragraph" w:customStyle="1" w:styleId="Weekday">
    <w:name w:val="Weekday"/>
    <w:next w:val="BodyText2"/>
    <w:pPr>
      <w:pBdr>
        <w:top w:val="single" w:sz="8" w:space="1" w:color="FFFF99"/>
        <w:left w:val="single" w:sz="8" w:space="4" w:color="FFFF99"/>
        <w:bottom w:val="single" w:sz="8" w:space="1" w:color="FFFF99"/>
        <w:right w:val="single" w:sz="8" w:space="4" w:color="FFFF99"/>
      </w:pBdr>
      <w:shd w:val="clear" w:color="CC0000" w:fill="FFFF99"/>
      <w:tabs>
        <w:tab w:val="left" w:pos="2970"/>
        <w:tab w:val="right" w:pos="3060"/>
      </w:tabs>
      <w:spacing w:line="360" w:lineRule="exact"/>
    </w:pPr>
    <w:rPr>
      <w:rFonts w:ascii="Verdana" w:eastAsia="Times New Roman" w:hAnsi="Verdana" w:cs="Arial"/>
      <w:b/>
      <w:color w:val="3366FF"/>
      <w:szCs w:val="16"/>
      <w:lang w:val="en-US" w:eastAsia="en-US"/>
    </w:rPr>
  </w:style>
  <w:style w:type="character" w:customStyle="1" w:styleId="BodyTextChar">
    <w:name w:val="Body Text Char"/>
    <w:rPr>
      <w:rFonts w:ascii="Verdana" w:hAnsi="Verdana" w:cs="Arial"/>
      <w:noProof w:val="0"/>
      <w:lang w:val="en-US" w:eastAsia="en-US" w:bidi="ar-SA"/>
    </w:rPr>
  </w:style>
  <w:style w:type="paragraph" w:customStyle="1" w:styleId="PageTitleNumber">
    <w:name w:val="Page Title &amp; Number"/>
    <w:rPr>
      <w:rFonts w:ascii="Comic Sans MS" w:eastAsia="Times New Roman" w:hAnsi="Comic Sans MS" w:cs="Arial"/>
      <w:color w:val="FF0000"/>
      <w:sz w:val="28"/>
      <w:lang w:val="en-US" w:eastAsia="en-US"/>
    </w:rPr>
  </w:style>
  <w:style w:type="paragraph" w:styleId="List2">
    <w:name w:val="List 2"/>
    <w:basedOn w:val="Normal"/>
    <w:pPr>
      <w:numPr>
        <w:numId w:val="12"/>
      </w:numPr>
      <w:spacing w:after="60"/>
    </w:pPr>
    <w:rPr>
      <w:rFonts w:ascii="Verdana" w:hAnsi="Verdana"/>
    </w:rPr>
  </w:style>
  <w:style w:type="paragraph" w:customStyle="1" w:styleId="BackToSchool">
    <w:name w:val="BackToSchool"/>
    <w:basedOn w:val="Normal"/>
    <w:pPr>
      <w:spacing w:line="680" w:lineRule="exact"/>
      <w:jc w:val="center"/>
    </w:pPr>
    <w:rPr>
      <w:rFonts w:ascii="Comic Sans MS" w:hAnsi="Comic Sans MS"/>
      <w:b/>
      <w:i/>
      <w:smallCaps/>
      <w:color w:val="FFFF00"/>
      <w:spacing w:val="56"/>
      <w:sz w:val="64"/>
      <w:szCs w:val="6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BodyText2">
    <w:name w:val="Body Text 2"/>
    <w:basedOn w:val="Normal"/>
    <w:pPr>
      <w:pBdr>
        <w:top w:val="single" w:sz="8" w:space="1" w:color="FFFF99"/>
        <w:left w:val="single" w:sz="8" w:space="4" w:color="FFFF99"/>
        <w:bottom w:val="single" w:sz="8" w:space="1" w:color="FFFF99"/>
        <w:right w:val="single" w:sz="8" w:space="4" w:color="FFFF99"/>
      </w:pBdr>
      <w:shd w:val="clear" w:color="auto" w:fill="FFFF99"/>
    </w:pPr>
    <w:rPr>
      <w:rFonts w:ascii="Verdana" w:hAnsi="Verdana"/>
      <w:sz w:val="20"/>
    </w:r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203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A2035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Heading4Char">
    <w:name w:val="Heading 4 Char"/>
    <w:link w:val="Heading4"/>
    <w:rsid w:val="00EC09A2"/>
    <w:rPr>
      <w:rFonts w:ascii="Comic Sans MS" w:eastAsia="Times New Roman" w:hAnsi="Comic Sans MS" w:cs="Arial"/>
      <w:b/>
      <w:color w:val="FF0000"/>
      <w:spacing w:val="10"/>
      <w:sz w:val="32"/>
      <w:szCs w:val="32"/>
      <w:lang w:val="en-US" w:eastAsia="en-US"/>
    </w:rPr>
  </w:style>
  <w:style w:type="character" w:styleId="Hyperlink">
    <w:name w:val="Hyperlink"/>
    <w:uiPriority w:val="99"/>
    <w:unhideWhenUsed/>
    <w:rsid w:val="006A3919"/>
    <w:rPr>
      <w:color w:val="0000FF"/>
      <w:u w:val="single"/>
    </w:rPr>
  </w:style>
  <w:style w:type="character" w:customStyle="1" w:styleId="Heading1Char">
    <w:name w:val="Heading 1 Char"/>
    <w:link w:val="Heading1"/>
    <w:rsid w:val="008A729E"/>
    <w:rPr>
      <w:rFonts w:ascii="Comic Sans MS" w:eastAsia="Times New Roman" w:hAnsi="Comic Sans MS" w:cs="Arial"/>
      <w:b/>
      <w:color w:val="3366FF"/>
      <w:sz w:val="36"/>
      <w:szCs w:val="36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056EB1"/>
    <w:pPr>
      <w:spacing w:before="100" w:beforeAutospacing="1" w:after="100" w:afterAutospacing="1"/>
    </w:pPr>
    <w:rPr>
      <w:rFonts w:ascii="Times New Roman" w:hAnsi="Times New Roman"/>
      <w:szCs w:val="24"/>
      <w:lang w:val="en-GB" w:eastAsia="en-GB"/>
    </w:rPr>
  </w:style>
  <w:style w:type="character" w:styleId="Strong">
    <w:name w:val="Strong"/>
    <w:uiPriority w:val="22"/>
    <w:qFormat/>
    <w:rsid w:val="00D16391"/>
    <w:rPr>
      <w:b/>
      <w:bCs/>
    </w:rPr>
  </w:style>
  <w:style w:type="paragraph" w:styleId="ListParagraph">
    <w:name w:val="List Paragraph"/>
    <w:basedOn w:val="Normal"/>
    <w:uiPriority w:val="34"/>
    <w:qFormat/>
    <w:rsid w:val="006B6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80993">
          <w:marLeft w:val="0"/>
          <w:marRight w:val="0"/>
          <w:marTop w:val="0"/>
          <w:marBottom w:val="300"/>
          <w:divBdr>
            <w:top w:val="single" w:sz="6" w:space="15" w:color="A4B2C7"/>
            <w:left w:val="single" w:sz="6" w:space="15" w:color="A4B2C7"/>
            <w:bottom w:val="single" w:sz="6" w:space="15" w:color="A4B2C7"/>
            <w:right w:val="single" w:sz="6" w:space="15" w:color="A4B2C7"/>
          </w:divBdr>
        </w:div>
      </w:divsChild>
    </w:div>
    <w:div w:id="9164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5911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81025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43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25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529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419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810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17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9708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5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http://cache2.allpostersimages.com/p/LRG/21/2143/9RQED00Z/posters/burton-jane-light-sussex-hen-chick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ppa\AppData\Roaming\Microsoft\Templates\Classroom%20news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7692914EAC484896E27AF2DAD23E44" ma:contentTypeVersion="10" ma:contentTypeDescription="Create a new document." ma:contentTypeScope="" ma:versionID="025ddc47f53332e11b983a38622e3e0e">
  <xsd:schema xmlns:xsd="http://www.w3.org/2001/XMLSchema" xmlns:xs="http://www.w3.org/2001/XMLSchema" xmlns:p="http://schemas.microsoft.com/office/2006/metadata/properties" xmlns:ns3="8b31f451-6694-438f-aa7a-579528b7d298" targetNamespace="http://schemas.microsoft.com/office/2006/metadata/properties" ma:root="true" ma:fieldsID="fa6809e8852bea4e38e7259e5bc10a2d" ns3:_="">
    <xsd:import namespace="8b31f451-6694-438f-aa7a-579528b7d298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1f451-6694-438f-aa7a-579528b7d298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b31f451-6694-438f-aa7a-579528b7d298" xsi:nil="true"/>
  </documentManagement>
</p:properties>
</file>

<file path=customXml/itemProps1.xml><?xml version="1.0" encoding="utf-8"?>
<ds:datastoreItem xmlns:ds="http://schemas.openxmlformats.org/officeDocument/2006/customXml" ds:itemID="{D1E41E90-27EF-4B4D-BEF9-92522DFA39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63EA7C-FEF2-4985-B45E-1C9A5C04BC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31f451-6694-438f-aa7a-579528b7d2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FAAD18-C3A9-430E-A0F8-D368DDA41F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1096FF-FD7E-419D-B3C2-EFDC991B26AF}">
  <ds:schemaRefs>
    <ds:schemaRef ds:uri="http://schemas.microsoft.com/office/2006/metadata/properties"/>
    <ds:schemaRef ds:uri="http://schemas.microsoft.com/office/infopath/2007/PartnerControls"/>
    <ds:schemaRef ds:uri="8b31f451-6694-438f-aa7a-579528b7d2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Classroom newsletter</Template>
  <TotalTime>12</TotalTime>
  <Pages>3</Pages>
  <Words>0</Words>
  <Characters>84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 Corporation</Company>
  <LinksUpToDate>false</LinksUpToDate>
  <CharactersWithSpaces>84</CharactersWithSpaces>
  <SharedDoc>false</SharedDoc>
  <HLinks>
    <vt:vector size="6" baseType="variant">
      <vt:variant>
        <vt:i4>65547</vt:i4>
      </vt:variant>
      <vt:variant>
        <vt:i4>-1</vt:i4>
      </vt:variant>
      <vt:variant>
        <vt:i4>1510</vt:i4>
      </vt:variant>
      <vt:variant>
        <vt:i4>1</vt:i4>
      </vt:variant>
      <vt:variant>
        <vt:lpwstr>http://cache2.allpostersimages.com/p/LRG/21/2143/9RQED00Z/posters/burton-jane-light-sussex-hen-chick.jpg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pippa</dc:creator>
  <cp:keywords/>
  <cp:lastModifiedBy>S CARR TJP</cp:lastModifiedBy>
  <cp:revision>2</cp:revision>
  <cp:lastPrinted>2026-01-13T15:31:00Z</cp:lastPrinted>
  <dcterms:created xsi:type="dcterms:W3CDTF">2026-01-13T15:43:00Z</dcterms:created>
  <dcterms:modified xsi:type="dcterms:W3CDTF">2026-01-13T15:43:00Z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TC010706621033</vt:lpwstr>
  </property>
  <property fmtid="{D5CDD505-2E9C-101B-9397-08002B2CF9AE}" pid="3" name="ContentTypeId">
    <vt:lpwstr>0x010100D87692914EAC484896E27AF2DAD23E44</vt:lpwstr>
  </property>
</Properties>
</file>