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CC"/>
  <w:body>
    <w:p w:rsidR="00057DB9" w:rsidRDefault="006D63C6" w:rsidP="00094196">
      <w:pPr>
        <w:tabs>
          <w:tab w:val="right" w:pos="10466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63500</wp:posOffset>
                </wp:positionH>
                <wp:positionV relativeFrom="page">
                  <wp:posOffset>494665</wp:posOffset>
                </wp:positionV>
                <wp:extent cx="6433820" cy="417195"/>
                <wp:effectExtent l="0" t="0" r="0" b="0"/>
                <wp:wrapNone/>
                <wp:docPr id="2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3820" cy="417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Pr="00E83134" w:rsidRDefault="006D63C6" w:rsidP="00094196">
                            <w:pPr>
                              <w:pStyle w:val="Masthead"/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Year 1 </w:t>
                            </w:r>
                            <w:r w:rsidR="00263734" w:rsidRPr="00E83134">
                              <w:rPr>
                                <w:rFonts w:ascii="SassoonPrimaryInfant" w:hAnsi="SassoonPrimaryInfant"/>
                                <w:sz w:val="52"/>
                              </w:rPr>
                              <w:t>Autumn</w:t>
                            </w:r>
                            <w:r w:rsidR="00A339A9" w:rsidRPr="00E83134"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Newsletter</w:t>
                            </w:r>
                            <w:r w:rsidR="00634C7D" w:rsidRPr="00E83134"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202</w:t>
                            </w:r>
                            <w:r w:rsidR="007E2D2B">
                              <w:rPr>
                                <w:rFonts w:ascii="SassoonPrimaryInfant" w:hAnsi="SassoonPrimaryInfant"/>
                                <w:sz w:val="52"/>
                              </w:rPr>
                              <w:t>5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pt;margin-top:38.95pt;width:506.6pt;height:32.85pt;z-index: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" filled="f" stroked="f" strokecolor="white">
                <v:textbox style="mso-fit-shape-to-text:t" inset="0,0,0,0">
                  <w:txbxContent>
                    <w:p w:rsidR="00A339A9" w:rsidRPr="00E83134" w:rsidRDefault="006D63C6" w:rsidP="00094196">
                      <w:pPr>
                        <w:pStyle w:val="Masthead"/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 xml:space="preserve">Year 1 </w:t>
                      </w:r>
                      <w:r w:rsidR="00263734" w:rsidRPr="00E83134">
                        <w:rPr>
                          <w:rFonts w:ascii="SassoonPrimaryInfant" w:hAnsi="SassoonPrimaryInfant"/>
                          <w:sz w:val="52"/>
                        </w:rPr>
                        <w:t>Autumn</w:t>
                      </w:r>
                      <w:r w:rsidR="00A339A9" w:rsidRPr="00E83134">
                        <w:rPr>
                          <w:rFonts w:ascii="SassoonPrimaryInfant" w:hAnsi="SassoonPrimaryInfant"/>
                          <w:sz w:val="52"/>
                        </w:rPr>
                        <w:t xml:space="preserve"> Newsletter</w:t>
                      </w:r>
                      <w:r w:rsidR="00634C7D" w:rsidRPr="00E83134">
                        <w:rPr>
                          <w:rFonts w:ascii="SassoonPrimaryInfant" w:hAnsi="SassoonPrimaryInfant"/>
                          <w:sz w:val="52"/>
                        </w:rPr>
                        <w:t xml:space="preserve"> 202</w:t>
                      </w:r>
                      <w:r w:rsidR="007E2D2B">
                        <w:rPr>
                          <w:rFonts w:ascii="SassoonPrimaryInfant" w:hAnsi="SassoonPrimaryInfant"/>
                          <w:sz w:val="52"/>
                        </w:rPr>
                        <w:t>5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7FB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6038850</wp:posOffset>
                </wp:positionH>
                <wp:positionV relativeFrom="page">
                  <wp:posOffset>523875</wp:posOffset>
                </wp:positionV>
                <wp:extent cx="789305" cy="1000125"/>
                <wp:effectExtent l="0" t="0" r="0" b="0"/>
                <wp:wrapNone/>
                <wp:docPr id="25" name="Text Box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930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56EB1" w:rsidRDefault="00E97FB4">
                            <w:r w:rsidRPr="0013245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90575" cy="100012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0575" cy="1000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3" o:spid="_x0000_s1027" type="#_x0000_t202" style="position:absolute;margin-left:475.5pt;margin-top:41.25pt;width:62.15pt;height:78.75pt;z-index:25166848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" filled="f" stroked="f">
                <v:textbox style="mso-fit-shape-to-text:t" inset="0,0,0,0">
                  <w:txbxContent>
                    <w:p w:rsidR="00056EB1" w:rsidRDefault="00E97FB4">
                      <w:r w:rsidRPr="0013245E">
                        <w:rPr>
                          <w:noProof/>
                        </w:rPr>
                        <w:drawing>
                          <wp:inline distT="0" distB="0" distL="0" distR="0">
                            <wp:extent cx="790575" cy="100012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0575" cy="1000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7FB4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0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3149600</wp:posOffset>
                </wp:positionV>
                <wp:extent cx="91440" cy="91440"/>
                <wp:effectExtent l="0" t="0" r="0" b="0"/>
                <wp:wrapNone/>
                <wp:docPr id="23" name="Text Box 14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" o:spid="_x0000_s1028" type="#_x0000_t202" style="position:absolute;margin-left:200pt;margin-top:248pt;width:7.2pt;height:7.2pt;z-index:25164800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7FB4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0" allowOverlap="1">
                <wp:simplePos x="0" y="0"/>
                <wp:positionH relativeFrom="page">
                  <wp:posOffset>2529840</wp:posOffset>
                </wp:positionH>
                <wp:positionV relativeFrom="page">
                  <wp:posOffset>6601460</wp:posOffset>
                </wp:positionV>
                <wp:extent cx="91440" cy="91440"/>
                <wp:effectExtent l="0" t="0" r="0" b="0"/>
                <wp:wrapNone/>
                <wp:docPr id="22" name="Text Box 14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" o:spid="_x0000_s1029" type="#_x0000_t202" style="position:absolute;margin-left:199.2pt;margin-top:519.8pt;width:7.2pt;height:7.2pt;z-index:25164902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4196">
        <w:rPr>
          <w:noProof/>
        </w:rPr>
        <w:tab/>
      </w:r>
    </w:p>
    <w:p w:rsidR="00057DB9" w:rsidRPr="00057DB9" w:rsidRDefault="00057DB9" w:rsidP="00057DB9"/>
    <w:p w:rsidR="00057DB9" w:rsidRPr="00057DB9" w:rsidRDefault="00E97FB4" w:rsidP="00057DB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434975</wp:posOffset>
                </wp:positionH>
                <wp:positionV relativeFrom="page">
                  <wp:posOffset>983615</wp:posOffset>
                </wp:positionV>
                <wp:extent cx="3377565" cy="9234805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2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923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3989" w:rsidRPr="006D63C6" w:rsidRDefault="00263734" w:rsidP="00E83134">
                            <w:pPr>
                              <w:pStyle w:val="Heading1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  <w:t>Welcome back</w:t>
                            </w:r>
                          </w:p>
                          <w:p w:rsidR="00D16391" w:rsidRPr="006D63C6" w:rsidRDefault="00263734" w:rsidP="00E83134">
                            <w:pPr>
                              <w:pStyle w:val="BodyText"/>
                              <w:spacing w:after="0"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Welcome back to all of our families, we hope you had a lovely summer and the </w:t>
                            </w:r>
                            <w:r w:rsidR="00D16391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children are rested and recharged for a 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long</w:t>
                            </w:r>
                            <w:r w:rsidR="00D16391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term!</w:t>
                            </w:r>
                          </w:p>
                          <w:p w:rsidR="00283989" w:rsidRPr="006D63C6" w:rsidRDefault="00283989" w:rsidP="00E83134">
                            <w:pPr>
                              <w:pStyle w:val="BodyText"/>
                              <w:spacing w:after="0"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We are looking forward to an exciting </w:t>
                            </w:r>
                            <w:r w:rsidR="00D16391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term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– if you ever have any concerns o</w:t>
                            </w:r>
                            <w:r w:rsidR="005000EE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r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queries, do not hesitate </w:t>
                            </w:r>
                            <w:r w:rsidR="00696319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speak to us on the gate in the morning or at the end of the school day.</w:t>
                            </w:r>
                            <w:r w:rsidR="005000EE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</w:t>
                            </w:r>
                            <w:r w:rsidR="00696319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You can also</w:t>
                            </w:r>
                            <w:r w:rsidR="005000EE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contact us via email</w:t>
                            </w:r>
                            <w:r w:rsidR="00696319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or class dojo.</w:t>
                            </w:r>
                          </w:p>
                          <w:p w:rsidR="00D16391" w:rsidRPr="006D63C6" w:rsidRDefault="00D16391" w:rsidP="00E83134">
                            <w:pPr>
                              <w:pStyle w:val="BodyText"/>
                              <w:spacing w:after="0"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:rsidR="00D16391" w:rsidRPr="006D63C6" w:rsidRDefault="00263734" w:rsidP="00E83134">
                            <w:pPr>
                              <w:jc w:val="center"/>
                              <w:textAlignment w:val="top"/>
                              <w:rPr>
                                <w:rFonts w:ascii="Eras Medium ITC" w:hAnsi="Eras Medium ITC" w:cs="Arial"/>
                                <w:color w:val="000000"/>
                                <w:sz w:val="22"/>
                                <w:lang w:val="en-GB" w:eastAsia="en-GB"/>
                              </w:rPr>
                            </w:pPr>
                            <w:r w:rsidRPr="006D63C6">
                              <w:rPr>
                                <w:rFonts w:ascii="Eras Medium ITC" w:hAnsi="Eras Medium ITC" w:cs="Arial"/>
                                <w:b/>
                                <w:bCs/>
                                <w:color w:val="000000"/>
                                <w:sz w:val="22"/>
                                <w:bdr w:val="none" w:sz="0" w:space="0" w:color="auto" w:frame="1"/>
                                <w:lang w:val="en-GB" w:eastAsia="en-GB"/>
                              </w:rPr>
                              <w:t>Miss Parry</w:t>
                            </w:r>
                            <w:r w:rsidR="00D16391" w:rsidRPr="006D63C6">
                              <w:rPr>
                                <w:rFonts w:ascii="Eras Medium ITC" w:hAnsi="Eras Medium ITC" w:cs="Arial"/>
                                <w:b/>
                                <w:bCs/>
                                <w:color w:val="000000"/>
                                <w:sz w:val="22"/>
                                <w:bdr w:val="none" w:sz="0" w:space="0" w:color="auto" w:frame="1"/>
                                <w:lang w:val="en-GB" w:eastAsia="en-GB"/>
                              </w:rPr>
                              <w:t xml:space="preserve">: </w:t>
                            </w:r>
                            <w:r w:rsidRPr="006D63C6">
                              <w:rPr>
                                <w:rFonts w:ascii="Eras Medium ITC" w:hAnsi="Eras Medium ITC" w:cs="Arial"/>
                                <w:b/>
                                <w:bCs/>
                                <w:color w:val="000000"/>
                                <w:sz w:val="22"/>
                                <w:bdr w:val="none" w:sz="0" w:space="0" w:color="auto" w:frame="1"/>
                                <w:lang w:val="en-GB" w:eastAsia="en-GB"/>
                              </w:rPr>
                              <w:t>parry.e1</w:t>
                            </w:r>
                            <w:r w:rsidR="00D16391" w:rsidRPr="006D63C6">
                              <w:rPr>
                                <w:rFonts w:ascii="Eras Medium ITC" w:hAnsi="Eras Medium ITC" w:cs="Arial"/>
                                <w:b/>
                                <w:bCs/>
                                <w:color w:val="000000"/>
                                <w:sz w:val="22"/>
                                <w:bdr w:val="none" w:sz="0" w:space="0" w:color="auto" w:frame="1"/>
                                <w:lang w:val="en-GB" w:eastAsia="en-GB"/>
                              </w:rPr>
                              <w:t>@welearn365.com</w:t>
                            </w:r>
                          </w:p>
                          <w:p w:rsidR="00D16391" w:rsidRPr="006D63C6" w:rsidRDefault="00D16391" w:rsidP="00E83134">
                            <w:pPr>
                              <w:jc w:val="center"/>
                              <w:textAlignment w:val="top"/>
                              <w:rPr>
                                <w:rFonts w:ascii="Eras Medium ITC" w:hAnsi="Eras Medium ITC" w:cs="Arial"/>
                                <w:color w:val="000000"/>
                                <w:sz w:val="22"/>
                                <w:lang w:val="en-GB" w:eastAsia="en-GB"/>
                              </w:rPr>
                            </w:pPr>
                            <w:r w:rsidRPr="006D63C6">
                              <w:rPr>
                                <w:rFonts w:ascii="Eras Medium ITC" w:hAnsi="Eras Medium ITC" w:cs="Arial"/>
                                <w:b/>
                                <w:bCs/>
                                <w:color w:val="000000"/>
                                <w:sz w:val="22"/>
                                <w:bdr w:val="none" w:sz="0" w:space="0" w:color="auto" w:frame="1"/>
                                <w:lang w:val="en-GB" w:eastAsia="en-GB"/>
                              </w:rPr>
                              <w:t>Mrs Carr: carr.s@welearn365.com</w:t>
                            </w:r>
                          </w:p>
                          <w:p w:rsidR="00267A44" w:rsidRPr="006D63C6" w:rsidRDefault="00267A44" w:rsidP="00E83134">
                            <w:pPr>
                              <w:pStyle w:val="Heading1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  <w:szCs w:val="20"/>
                              </w:rPr>
                            </w:pPr>
                          </w:p>
                          <w:p w:rsidR="00263734" w:rsidRPr="006D63C6" w:rsidRDefault="002637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:rsidR="00263734" w:rsidRPr="006D63C6" w:rsidRDefault="00263734" w:rsidP="00AE22AC">
                            <w:pPr>
                              <w:jc w:val="center"/>
                              <w:rPr>
                                <w:rFonts w:ascii="Eras Medium ITC" w:hAnsi="Eras Medium ITC"/>
                                <w:b/>
                                <w:color w:val="0070C0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b/>
                                <w:color w:val="0070C0"/>
                                <w:sz w:val="28"/>
                              </w:rPr>
                              <w:t>Year one team:</w:t>
                            </w:r>
                          </w:p>
                          <w:p w:rsidR="00263734" w:rsidRPr="006D63C6" w:rsidRDefault="002637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:rsidR="00263734" w:rsidRPr="006D63C6" w:rsidRDefault="002637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b/>
                                <w:sz w:val="22"/>
                              </w:rPr>
                              <w:t>1-CM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: </w:t>
                            </w:r>
                            <w:proofErr w:type="spellStart"/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Mrs</w:t>
                            </w:r>
                            <w:proofErr w:type="spellEnd"/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Carr (Monday-Thursday)</w:t>
                            </w:r>
                            <w:r w:rsidR="00E83134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.  </w:t>
                            </w:r>
                            <w:proofErr w:type="spellStart"/>
                            <w:r w:rsidR="00E83134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Mrs</w:t>
                            </w:r>
                            <w:proofErr w:type="spellEnd"/>
                            <w:r w:rsidR="00E83134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Moore (Friday</w:t>
                            </w:r>
                            <w:r w:rsidR="00AE22AC">
                              <w:rPr>
                                <w:rFonts w:ascii="Eras Medium ITC" w:hAnsi="Eras Medium ITC"/>
                                <w:sz w:val="22"/>
                              </w:rPr>
                              <w:t>s)</w:t>
                            </w:r>
                          </w:p>
                          <w:p w:rsidR="00E83134" w:rsidRDefault="00E831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b/>
                                <w:sz w:val="22"/>
                              </w:rPr>
                              <w:t>1P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: Miss Parry</w:t>
                            </w:r>
                          </w:p>
                          <w:p w:rsidR="00AE22AC" w:rsidRPr="006D63C6" w:rsidRDefault="00AE22AC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>*</w:t>
                            </w:r>
                            <w:proofErr w:type="spellStart"/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Moore will also be covering 1P and 1CM for teachers planning time.</w:t>
                            </w:r>
                          </w:p>
                          <w:p w:rsidR="00E83134" w:rsidRPr="006D63C6" w:rsidRDefault="00E831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:rsidR="00E83134" w:rsidRPr="006D63C6" w:rsidRDefault="00E831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Teaching assistants: Miss Fleming, M</w:t>
                            </w:r>
                            <w:r w:rsidR="000319C9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iss </w:t>
                            </w:r>
                            <w:proofErr w:type="spellStart"/>
                            <w:r w:rsidR="000319C9">
                              <w:rPr>
                                <w:rFonts w:ascii="Eras Medium ITC" w:hAnsi="Eras Medium ITC"/>
                                <w:sz w:val="22"/>
                              </w:rPr>
                              <w:t>Steventon</w:t>
                            </w:r>
                            <w:proofErr w:type="spellEnd"/>
                            <w:r w:rsidR="000319C9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and </w:t>
                            </w:r>
                            <w:proofErr w:type="gramStart"/>
                            <w:r w:rsidR="000319C9">
                              <w:rPr>
                                <w:rFonts w:ascii="Eras Medium ITC" w:hAnsi="Eras Medium ITC"/>
                                <w:sz w:val="22"/>
                              </w:rPr>
                              <w:t>Miss  Morris</w:t>
                            </w:r>
                            <w:proofErr w:type="gramEnd"/>
                            <w:r w:rsidR="000319C9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(1:1)</w:t>
                            </w:r>
                          </w:p>
                          <w:p w:rsidR="00263734" w:rsidRPr="006D63C6" w:rsidRDefault="002637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:rsidR="00E83134" w:rsidRPr="006D63C6" w:rsidRDefault="00E831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b/>
                                <w:color w:val="0070C0"/>
                              </w:rPr>
                            </w:pPr>
                          </w:p>
                          <w:p w:rsidR="00E83134" w:rsidRPr="006D63C6" w:rsidRDefault="00E831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b/>
                                <w:color w:val="0070C0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b/>
                                <w:color w:val="0070C0"/>
                              </w:rPr>
                              <w:t>Reading books</w:t>
                            </w:r>
                          </w:p>
                          <w:p w:rsidR="00696319" w:rsidRPr="006D63C6" w:rsidRDefault="00696319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b/>
                                <w:color w:val="0070C0"/>
                              </w:rPr>
                            </w:pPr>
                          </w:p>
                          <w:p w:rsidR="00E83134" w:rsidRDefault="000319C9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There have been some small tweaks in how we operate reading in in year 1 this year. Reading Books will be changed once a week and each child will bring home two reading books. One book will be a book they have already read in school with an adult and one book will be a new book on the same level focusing on the same sounds. We will go into this in more detail at our parent information sessions. </w:t>
                            </w:r>
                          </w:p>
                          <w:p w:rsidR="000319C9" w:rsidRPr="006D63C6" w:rsidRDefault="000319C9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>Please ensure you listen to your child read 3 times a week, as per our homework policy and fill in their reading diaries.</w:t>
                            </w:r>
                          </w:p>
                          <w:p w:rsidR="00263734" w:rsidRPr="006D63C6" w:rsidRDefault="002637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:rsidR="00263734" w:rsidRPr="006D63C6" w:rsidRDefault="00263734" w:rsidP="00E8313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Eras Medium ITC" w:hAnsi="Eras Medium ITC"/>
                                <w:noProof/>
                                <w:sz w:val="22"/>
                                <w:szCs w:val="20"/>
                                <w:highlight w:val="yellow"/>
                              </w:rPr>
                            </w:pPr>
                          </w:p>
                          <w:p w:rsidR="00263734" w:rsidRPr="006D63C6" w:rsidRDefault="00E97FB4" w:rsidP="00E8313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Eras Medium ITC" w:hAnsi="Eras Medium ITC"/>
                                <w:noProof/>
                                <w:sz w:val="22"/>
                                <w:szCs w:val="20"/>
                                <w:highlight w:val="yellow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noProof/>
                                <w:sz w:val="22"/>
                                <w:szCs w:val="20"/>
                                <w:highlight w:val="yellow"/>
                              </w:rPr>
                              <w:drawing>
                                <wp:inline distT="0" distB="0" distL="0" distR="0">
                                  <wp:extent cx="742950" cy="523875"/>
                                  <wp:effectExtent l="0" t="0" r="0" b="0"/>
                                  <wp:docPr id="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2950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63734" w:rsidRPr="006D63C6" w:rsidRDefault="00263734" w:rsidP="00E8313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Eras Medium ITC" w:hAnsi="Eras Medium ITC"/>
                                <w:noProof/>
                                <w:sz w:val="22"/>
                                <w:szCs w:val="20"/>
                                <w:highlight w:val="yellow"/>
                              </w:rPr>
                            </w:pPr>
                          </w:p>
                          <w:p w:rsidR="00263734" w:rsidRPr="006D63C6" w:rsidRDefault="00263734" w:rsidP="00E8313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Eras Medium ITC" w:hAnsi="Eras Medium ITC"/>
                                <w:noProof/>
                                <w:sz w:val="22"/>
                                <w:szCs w:val="20"/>
                                <w:highlight w:val="yellow"/>
                              </w:rPr>
                            </w:pPr>
                          </w:p>
                          <w:p w:rsidR="00FD1F5C" w:rsidRPr="006D63C6" w:rsidRDefault="00FD1F5C" w:rsidP="00E8313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Eras Medium ITC" w:hAnsi="Eras Medium ITC" w:cs="Arial"/>
                                <w:color w:val="2B2E34"/>
                                <w:sz w:val="22"/>
                                <w:szCs w:val="20"/>
                              </w:rPr>
                            </w:pPr>
                          </w:p>
                          <w:p w:rsidR="00056EB1" w:rsidRPr="006D63C6" w:rsidRDefault="00FD1F5C" w:rsidP="00E83134">
                            <w:pPr>
                              <w:pStyle w:val="Heading1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  <w:t>Volunteer</w:t>
                            </w:r>
                            <w:r w:rsidR="00056EB1" w:rsidRPr="006D63C6"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  <w:t xml:space="preserve"> Helpers</w:t>
                            </w:r>
                          </w:p>
                          <w:p w:rsidR="00056EB1" w:rsidRPr="006D63C6" w:rsidRDefault="00056EB1" w:rsidP="00E83134">
                            <w:pPr>
                              <w:pStyle w:val="BodyText"/>
                              <w:spacing w:after="0"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As always, we are grateful for any adult support within school. If you could spare any time at all,</w:t>
                            </w:r>
                            <w:r w:rsidR="00FD1F5C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or know a Grandparent or someone who could,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we would be extremely thankful for the help. Children love reading to an adult.</w:t>
                            </w:r>
                          </w:p>
                          <w:p w:rsidR="00056EB1" w:rsidRPr="006D63C6" w:rsidRDefault="00056EB1" w:rsidP="002256F9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Eras Medium ITC" w:hAnsi="Eras Medium ITC" w:cs="Arial"/>
                                <w:color w:val="2B2E34"/>
                                <w:sz w:val="18"/>
                                <w:szCs w:val="23"/>
                              </w:rPr>
                            </w:pPr>
                          </w:p>
                          <w:p w:rsidR="006A3919" w:rsidRPr="006D63C6" w:rsidRDefault="006A3919" w:rsidP="00056EB1">
                            <w:pPr>
                              <w:spacing w:line="276" w:lineRule="auto"/>
                              <w:rPr>
                                <w:rFonts w:ascii="Eras Medium ITC" w:hAnsi="Eras Medium ITC"/>
                                <w:sz w:val="16"/>
                                <w:lang w:val="en-GB"/>
                              </w:rPr>
                            </w:pPr>
                          </w:p>
                          <w:p w:rsidR="006A3919" w:rsidRPr="006D63C6" w:rsidRDefault="006A3919" w:rsidP="0095397C">
                            <w:pPr>
                              <w:pStyle w:val="BodyText"/>
                              <w:spacing w:line="276" w:lineRule="auto"/>
                              <w:rPr>
                                <w:rFonts w:ascii="Eras Medium ITC" w:hAnsi="Eras Medium ITC"/>
                                <w:sz w:val="16"/>
                              </w:rPr>
                            </w:pPr>
                          </w:p>
                          <w:p w:rsidR="007713E3" w:rsidRPr="006D63C6" w:rsidRDefault="007713E3" w:rsidP="0095397C">
                            <w:pPr>
                              <w:pStyle w:val="BodyText"/>
                              <w:spacing w:after="0" w:line="276" w:lineRule="auto"/>
                              <w:rPr>
                                <w:rFonts w:ascii="Eras Medium ITC" w:hAnsi="Eras Medium ITC"/>
                                <w:sz w:val="16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16"/>
                              </w:rPr>
                              <w:t xml:space="preserve"> </w:t>
                            </w:r>
                          </w:p>
                          <w:p w:rsidR="00A339A9" w:rsidRPr="006D63C6" w:rsidRDefault="00724115" w:rsidP="0095397C">
                            <w:pPr>
                              <w:spacing w:line="276" w:lineRule="auto"/>
                              <w:rPr>
                                <w:rFonts w:ascii="Eras Medium ITC" w:hAnsi="Eras Medium ITC"/>
                                <w:sz w:val="16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16"/>
                              </w:rPr>
                              <w:t xml:space="preserve">                  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0" type="#_x0000_t202" style="position:absolute;margin-left:34.25pt;margin-top:77.45pt;width:265.95pt;height:727.1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" filled="f" stroked="f">
                <v:textbox inset="0,0,0,0">
                  <w:txbxContent>
                    <w:p w:rsidR="00283989" w:rsidRPr="006D63C6" w:rsidRDefault="00263734" w:rsidP="00E83134">
                      <w:pPr>
                        <w:pStyle w:val="Heading1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4"/>
                          <w:szCs w:val="20"/>
                        </w:rPr>
                      </w:pPr>
                      <w:r w:rsidRPr="006D63C6">
                        <w:rPr>
                          <w:rFonts w:ascii="Eras Medium ITC" w:hAnsi="Eras Medium ITC"/>
                          <w:sz w:val="24"/>
                          <w:szCs w:val="20"/>
                        </w:rPr>
                        <w:t>Welcome back</w:t>
                      </w:r>
                    </w:p>
                    <w:p w:rsidR="00D16391" w:rsidRPr="006D63C6" w:rsidRDefault="00263734" w:rsidP="00E83134">
                      <w:pPr>
                        <w:pStyle w:val="BodyText"/>
                        <w:spacing w:after="0"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Welcome back to all of our families, we hope you had a lovely summer and the </w:t>
                      </w:r>
                      <w:r w:rsidR="00D16391" w:rsidRPr="006D63C6">
                        <w:rPr>
                          <w:rFonts w:ascii="Eras Medium ITC" w:hAnsi="Eras Medium ITC"/>
                          <w:sz w:val="22"/>
                        </w:rPr>
                        <w:t xml:space="preserve">children are rested and recharged for a 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long</w:t>
                      </w:r>
                      <w:r w:rsidR="00D16391" w:rsidRPr="006D63C6">
                        <w:rPr>
                          <w:rFonts w:ascii="Eras Medium ITC" w:hAnsi="Eras Medium ITC"/>
                          <w:sz w:val="22"/>
                        </w:rPr>
                        <w:t xml:space="preserve"> term!</w:t>
                      </w:r>
                    </w:p>
                    <w:p w:rsidR="00283989" w:rsidRPr="006D63C6" w:rsidRDefault="00283989" w:rsidP="00E83134">
                      <w:pPr>
                        <w:pStyle w:val="BodyText"/>
                        <w:spacing w:after="0"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We are looking forward to an exciting </w:t>
                      </w:r>
                      <w:r w:rsidR="00D16391" w:rsidRPr="006D63C6">
                        <w:rPr>
                          <w:rFonts w:ascii="Eras Medium ITC" w:hAnsi="Eras Medium ITC"/>
                          <w:sz w:val="22"/>
                        </w:rPr>
                        <w:t>term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 – if you ever have any concerns o</w:t>
                      </w:r>
                      <w:r w:rsidR="005000EE" w:rsidRPr="006D63C6">
                        <w:rPr>
                          <w:rFonts w:ascii="Eras Medium ITC" w:hAnsi="Eras Medium ITC"/>
                          <w:sz w:val="22"/>
                        </w:rPr>
                        <w:t>r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 queries, do not hesitate </w:t>
                      </w:r>
                      <w:r w:rsidR="00696319" w:rsidRPr="006D63C6">
                        <w:rPr>
                          <w:rFonts w:ascii="Eras Medium ITC" w:hAnsi="Eras Medium ITC"/>
                          <w:sz w:val="22"/>
                        </w:rPr>
                        <w:t>speak to us on the gate in the morning or at the end of the school day.</w:t>
                      </w:r>
                      <w:r w:rsidR="005000EE" w:rsidRPr="006D63C6">
                        <w:rPr>
                          <w:rFonts w:ascii="Eras Medium ITC" w:hAnsi="Eras Medium ITC"/>
                          <w:sz w:val="22"/>
                        </w:rPr>
                        <w:t xml:space="preserve"> </w:t>
                      </w:r>
                      <w:r w:rsidR="00696319" w:rsidRPr="006D63C6">
                        <w:rPr>
                          <w:rFonts w:ascii="Eras Medium ITC" w:hAnsi="Eras Medium ITC"/>
                          <w:sz w:val="22"/>
                        </w:rPr>
                        <w:t>You can also</w:t>
                      </w:r>
                      <w:r w:rsidR="005000EE" w:rsidRPr="006D63C6">
                        <w:rPr>
                          <w:rFonts w:ascii="Eras Medium ITC" w:hAnsi="Eras Medium ITC"/>
                          <w:sz w:val="22"/>
                        </w:rPr>
                        <w:t xml:space="preserve"> contact us via email</w:t>
                      </w:r>
                      <w:r w:rsidR="00696319" w:rsidRPr="006D63C6">
                        <w:rPr>
                          <w:rFonts w:ascii="Eras Medium ITC" w:hAnsi="Eras Medium ITC"/>
                          <w:sz w:val="22"/>
                        </w:rPr>
                        <w:t xml:space="preserve"> or class dojo.</w:t>
                      </w:r>
                    </w:p>
                    <w:p w:rsidR="00D16391" w:rsidRPr="006D63C6" w:rsidRDefault="00D16391" w:rsidP="00E83134">
                      <w:pPr>
                        <w:pStyle w:val="BodyText"/>
                        <w:spacing w:after="0"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:rsidR="00D16391" w:rsidRPr="006D63C6" w:rsidRDefault="00263734" w:rsidP="00E83134">
                      <w:pPr>
                        <w:jc w:val="center"/>
                        <w:textAlignment w:val="top"/>
                        <w:rPr>
                          <w:rFonts w:ascii="Eras Medium ITC" w:hAnsi="Eras Medium ITC" w:cs="Arial"/>
                          <w:color w:val="000000"/>
                          <w:sz w:val="22"/>
                          <w:lang w:val="en-GB" w:eastAsia="en-GB"/>
                        </w:rPr>
                      </w:pPr>
                      <w:r w:rsidRPr="006D63C6">
                        <w:rPr>
                          <w:rFonts w:ascii="Eras Medium ITC" w:hAnsi="Eras Medium ITC" w:cs="Arial"/>
                          <w:b/>
                          <w:bCs/>
                          <w:color w:val="000000"/>
                          <w:sz w:val="22"/>
                          <w:bdr w:val="none" w:sz="0" w:space="0" w:color="auto" w:frame="1"/>
                          <w:lang w:val="en-GB" w:eastAsia="en-GB"/>
                        </w:rPr>
                        <w:t>Miss Parry</w:t>
                      </w:r>
                      <w:r w:rsidR="00D16391" w:rsidRPr="006D63C6">
                        <w:rPr>
                          <w:rFonts w:ascii="Eras Medium ITC" w:hAnsi="Eras Medium ITC" w:cs="Arial"/>
                          <w:b/>
                          <w:bCs/>
                          <w:color w:val="000000"/>
                          <w:sz w:val="22"/>
                          <w:bdr w:val="none" w:sz="0" w:space="0" w:color="auto" w:frame="1"/>
                          <w:lang w:val="en-GB" w:eastAsia="en-GB"/>
                        </w:rPr>
                        <w:t xml:space="preserve">: </w:t>
                      </w:r>
                      <w:r w:rsidRPr="006D63C6">
                        <w:rPr>
                          <w:rFonts w:ascii="Eras Medium ITC" w:hAnsi="Eras Medium ITC" w:cs="Arial"/>
                          <w:b/>
                          <w:bCs/>
                          <w:color w:val="000000"/>
                          <w:sz w:val="22"/>
                          <w:bdr w:val="none" w:sz="0" w:space="0" w:color="auto" w:frame="1"/>
                          <w:lang w:val="en-GB" w:eastAsia="en-GB"/>
                        </w:rPr>
                        <w:t>parry.e1</w:t>
                      </w:r>
                      <w:r w:rsidR="00D16391" w:rsidRPr="006D63C6">
                        <w:rPr>
                          <w:rFonts w:ascii="Eras Medium ITC" w:hAnsi="Eras Medium ITC" w:cs="Arial"/>
                          <w:b/>
                          <w:bCs/>
                          <w:color w:val="000000"/>
                          <w:sz w:val="22"/>
                          <w:bdr w:val="none" w:sz="0" w:space="0" w:color="auto" w:frame="1"/>
                          <w:lang w:val="en-GB" w:eastAsia="en-GB"/>
                        </w:rPr>
                        <w:t>@welearn365.com</w:t>
                      </w:r>
                    </w:p>
                    <w:p w:rsidR="00D16391" w:rsidRPr="006D63C6" w:rsidRDefault="00D16391" w:rsidP="00E83134">
                      <w:pPr>
                        <w:jc w:val="center"/>
                        <w:textAlignment w:val="top"/>
                        <w:rPr>
                          <w:rFonts w:ascii="Eras Medium ITC" w:hAnsi="Eras Medium ITC" w:cs="Arial"/>
                          <w:color w:val="000000"/>
                          <w:sz w:val="22"/>
                          <w:lang w:val="en-GB" w:eastAsia="en-GB"/>
                        </w:rPr>
                      </w:pPr>
                      <w:r w:rsidRPr="006D63C6">
                        <w:rPr>
                          <w:rFonts w:ascii="Eras Medium ITC" w:hAnsi="Eras Medium ITC" w:cs="Arial"/>
                          <w:b/>
                          <w:bCs/>
                          <w:color w:val="000000"/>
                          <w:sz w:val="22"/>
                          <w:bdr w:val="none" w:sz="0" w:space="0" w:color="auto" w:frame="1"/>
                          <w:lang w:val="en-GB" w:eastAsia="en-GB"/>
                        </w:rPr>
                        <w:t>Mrs Carr: carr.s@welearn365.com</w:t>
                      </w:r>
                    </w:p>
                    <w:p w:rsidR="00267A44" w:rsidRPr="006D63C6" w:rsidRDefault="00267A44" w:rsidP="00E83134">
                      <w:pPr>
                        <w:pStyle w:val="Heading1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  <w:szCs w:val="20"/>
                        </w:rPr>
                      </w:pPr>
                    </w:p>
                    <w:p w:rsidR="00263734" w:rsidRPr="006D63C6" w:rsidRDefault="002637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:rsidR="00263734" w:rsidRPr="006D63C6" w:rsidRDefault="00263734" w:rsidP="00AE22AC">
                      <w:pPr>
                        <w:jc w:val="center"/>
                        <w:rPr>
                          <w:rFonts w:ascii="Eras Medium ITC" w:hAnsi="Eras Medium ITC"/>
                          <w:b/>
                          <w:color w:val="0070C0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b/>
                          <w:color w:val="0070C0"/>
                          <w:sz w:val="28"/>
                        </w:rPr>
                        <w:t>Year one team:</w:t>
                      </w:r>
                    </w:p>
                    <w:p w:rsidR="00263734" w:rsidRPr="006D63C6" w:rsidRDefault="002637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:rsidR="00263734" w:rsidRPr="006D63C6" w:rsidRDefault="002637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b/>
                          <w:sz w:val="22"/>
                        </w:rPr>
                        <w:t>1-CM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: </w:t>
                      </w:r>
                      <w:proofErr w:type="spellStart"/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Mrs</w:t>
                      </w:r>
                      <w:proofErr w:type="spellEnd"/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 Carr (Monday-Thursday)</w:t>
                      </w:r>
                      <w:r w:rsidR="00E83134" w:rsidRPr="006D63C6">
                        <w:rPr>
                          <w:rFonts w:ascii="Eras Medium ITC" w:hAnsi="Eras Medium ITC"/>
                          <w:sz w:val="22"/>
                        </w:rPr>
                        <w:t xml:space="preserve">.  </w:t>
                      </w:r>
                      <w:proofErr w:type="spellStart"/>
                      <w:r w:rsidR="00E83134" w:rsidRPr="006D63C6">
                        <w:rPr>
                          <w:rFonts w:ascii="Eras Medium ITC" w:hAnsi="Eras Medium ITC"/>
                          <w:sz w:val="22"/>
                        </w:rPr>
                        <w:t>Mrs</w:t>
                      </w:r>
                      <w:proofErr w:type="spellEnd"/>
                      <w:r w:rsidR="00E83134" w:rsidRPr="006D63C6">
                        <w:rPr>
                          <w:rFonts w:ascii="Eras Medium ITC" w:hAnsi="Eras Medium ITC"/>
                          <w:sz w:val="22"/>
                        </w:rPr>
                        <w:t xml:space="preserve"> Moore (Friday</w:t>
                      </w:r>
                      <w:r w:rsidR="00AE22AC">
                        <w:rPr>
                          <w:rFonts w:ascii="Eras Medium ITC" w:hAnsi="Eras Medium ITC"/>
                          <w:sz w:val="22"/>
                        </w:rPr>
                        <w:t>s)</w:t>
                      </w:r>
                    </w:p>
                    <w:p w:rsidR="00E83134" w:rsidRDefault="00E831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b/>
                          <w:sz w:val="22"/>
                        </w:rPr>
                        <w:t>1P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: Miss Parry</w:t>
                      </w:r>
                    </w:p>
                    <w:p w:rsidR="00AE22AC" w:rsidRPr="006D63C6" w:rsidRDefault="00AE22AC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>
                        <w:rPr>
                          <w:rFonts w:ascii="Eras Medium ITC" w:hAnsi="Eras Medium ITC"/>
                          <w:sz w:val="22"/>
                        </w:rPr>
                        <w:t>*</w:t>
                      </w:r>
                      <w:proofErr w:type="spellStart"/>
                      <w:r>
                        <w:rPr>
                          <w:rFonts w:ascii="Eras Medium ITC" w:hAnsi="Eras Medium ITC"/>
                          <w:sz w:val="22"/>
                        </w:rPr>
                        <w:t>Mrs</w:t>
                      </w:r>
                      <w:proofErr w:type="spellEnd"/>
                      <w:r>
                        <w:rPr>
                          <w:rFonts w:ascii="Eras Medium ITC" w:hAnsi="Eras Medium ITC"/>
                          <w:sz w:val="22"/>
                        </w:rPr>
                        <w:t xml:space="preserve"> Moore will also be covering 1P and 1CM for teachers planning time.</w:t>
                      </w:r>
                    </w:p>
                    <w:p w:rsidR="00E83134" w:rsidRPr="006D63C6" w:rsidRDefault="00E831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:rsidR="00E83134" w:rsidRPr="006D63C6" w:rsidRDefault="00E831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Teaching assistants: Miss Fleming, M</w:t>
                      </w:r>
                      <w:r w:rsidR="000319C9">
                        <w:rPr>
                          <w:rFonts w:ascii="Eras Medium ITC" w:hAnsi="Eras Medium ITC"/>
                          <w:sz w:val="22"/>
                        </w:rPr>
                        <w:t xml:space="preserve">iss </w:t>
                      </w:r>
                      <w:proofErr w:type="spellStart"/>
                      <w:r w:rsidR="000319C9">
                        <w:rPr>
                          <w:rFonts w:ascii="Eras Medium ITC" w:hAnsi="Eras Medium ITC"/>
                          <w:sz w:val="22"/>
                        </w:rPr>
                        <w:t>Steventon</w:t>
                      </w:r>
                      <w:proofErr w:type="spellEnd"/>
                      <w:r w:rsidR="000319C9">
                        <w:rPr>
                          <w:rFonts w:ascii="Eras Medium ITC" w:hAnsi="Eras Medium ITC"/>
                          <w:sz w:val="22"/>
                        </w:rPr>
                        <w:t xml:space="preserve"> and </w:t>
                      </w:r>
                      <w:proofErr w:type="gramStart"/>
                      <w:r w:rsidR="000319C9">
                        <w:rPr>
                          <w:rFonts w:ascii="Eras Medium ITC" w:hAnsi="Eras Medium ITC"/>
                          <w:sz w:val="22"/>
                        </w:rPr>
                        <w:t>Miss  Morris</w:t>
                      </w:r>
                      <w:proofErr w:type="gramEnd"/>
                      <w:r w:rsidR="000319C9">
                        <w:rPr>
                          <w:rFonts w:ascii="Eras Medium ITC" w:hAnsi="Eras Medium ITC"/>
                          <w:sz w:val="22"/>
                        </w:rPr>
                        <w:t xml:space="preserve"> (1:1)</w:t>
                      </w:r>
                    </w:p>
                    <w:p w:rsidR="00263734" w:rsidRPr="006D63C6" w:rsidRDefault="002637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:rsidR="00E83134" w:rsidRPr="006D63C6" w:rsidRDefault="00E83134" w:rsidP="00E83134">
                      <w:pPr>
                        <w:jc w:val="center"/>
                        <w:rPr>
                          <w:rFonts w:ascii="Eras Medium ITC" w:hAnsi="Eras Medium ITC"/>
                          <w:b/>
                          <w:color w:val="0070C0"/>
                        </w:rPr>
                      </w:pPr>
                    </w:p>
                    <w:p w:rsidR="00E83134" w:rsidRPr="006D63C6" w:rsidRDefault="00E83134" w:rsidP="00E83134">
                      <w:pPr>
                        <w:jc w:val="center"/>
                        <w:rPr>
                          <w:rFonts w:ascii="Eras Medium ITC" w:hAnsi="Eras Medium ITC"/>
                          <w:b/>
                          <w:color w:val="0070C0"/>
                        </w:rPr>
                      </w:pPr>
                      <w:r w:rsidRPr="006D63C6">
                        <w:rPr>
                          <w:rFonts w:ascii="Eras Medium ITC" w:hAnsi="Eras Medium ITC"/>
                          <w:b/>
                          <w:color w:val="0070C0"/>
                        </w:rPr>
                        <w:t>Reading books</w:t>
                      </w:r>
                    </w:p>
                    <w:p w:rsidR="00696319" w:rsidRPr="006D63C6" w:rsidRDefault="00696319" w:rsidP="00E83134">
                      <w:pPr>
                        <w:jc w:val="center"/>
                        <w:rPr>
                          <w:rFonts w:ascii="Eras Medium ITC" w:hAnsi="Eras Medium ITC"/>
                          <w:b/>
                          <w:color w:val="0070C0"/>
                        </w:rPr>
                      </w:pPr>
                    </w:p>
                    <w:p w:rsidR="00E83134" w:rsidRDefault="000319C9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>
                        <w:rPr>
                          <w:rFonts w:ascii="Eras Medium ITC" w:hAnsi="Eras Medium ITC"/>
                          <w:sz w:val="22"/>
                        </w:rPr>
                        <w:t xml:space="preserve">There have been some small tweaks in how we operate reading in in year 1 this year. Reading Books will be changed once a week and each child will bring home two reading books. One book will be a book they have already read in school with an adult and one book will be a new book on the same level focusing on the same sounds. We will go into this in more detail at our parent information sessions. </w:t>
                      </w:r>
                    </w:p>
                    <w:p w:rsidR="000319C9" w:rsidRPr="006D63C6" w:rsidRDefault="000319C9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>
                        <w:rPr>
                          <w:rFonts w:ascii="Eras Medium ITC" w:hAnsi="Eras Medium ITC"/>
                          <w:sz w:val="22"/>
                        </w:rPr>
                        <w:t>Please ensure you listen to your child read 3 times a week, as per our homework policy and fill in their reading diaries.</w:t>
                      </w:r>
                    </w:p>
                    <w:p w:rsidR="00263734" w:rsidRPr="006D63C6" w:rsidRDefault="002637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:rsidR="00263734" w:rsidRPr="006D63C6" w:rsidRDefault="00263734" w:rsidP="00E8313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Eras Medium ITC" w:hAnsi="Eras Medium ITC"/>
                          <w:noProof/>
                          <w:sz w:val="22"/>
                          <w:szCs w:val="20"/>
                          <w:highlight w:val="yellow"/>
                        </w:rPr>
                      </w:pPr>
                    </w:p>
                    <w:p w:rsidR="00263734" w:rsidRPr="006D63C6" w:rsidRDefault="00E97FB4" w:rsidP="00E8313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Eras Medium ITC" w:hAnsi="Eras Medium ITC"/>
                          <w:noProof/>
                          <w:sz w:val="22"/>
                          <w:szCs w:val="20"/>
                          <w:highlight w:val="yellow"/>
                        </w:rPr>
                      </w:pPr>
                      <w:r w:rsidRPr="006D63C6">
                        <w:rPr>
                          <w:rFonts w:ascii="Eras Medium ITC" w:hAnsi="Eras Medium ITC"/>
                          <w:noProof/>
                          <w:sz w:val="22"/>
                          <w:szCs w:val="20"/>
                          <w:highlight w:val="yellow"/>
                        </w:rPr>
                        <w:drawing>
                          <wp:inline distT="0" distB="0" distL="0" distR="0">
                            <wp:extent cx="742950" cy="523875"/>
                            <wp:effectExtent l="0" t="0" r="0" b="0"/>
                            <wp:docPr id="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63734" w:rsidRPr="006D63C6" w:rsidRDefault="00263734" w:rsidP="00E8313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Eras Medium ITC" w:hAnsi="Eras Medium ITC"/>
                          <w:noProof/>
                          <w:sz w:val="22"/>
                          <w:szCs w:val="20"/>
                          <w:highlight w:val="yellow"/>
                        </w:rPr>
                      </w:pPr>
                    </w:p>
                    <w:p w:rsidR="00263734" w:rsidRPr="006D63C6" w:rsidRDefault="00263734" w:rsidP="00E8313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Eras Medium ITC" w:hAnsi="Eras Medium ITC"/>
                          <w:noProof/>
                          <w:sz w:val="22"/>
                          <w:szCs w:val="20"/>
                          <w:highlight w:val="yellow"/>
                        </w:rPr>
                      </w:pPr>
                    </w:p>
                    <w:p w:rsidR="00FD1F5C" w:rsidRPr="006D63C6" w:rsidRDefault="00FD1F5C" w:rsidP="00E8313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Eras Medium ITC" w:hAnsi="Eras Medium ITC" w:cs="Arial"/>
                          <w:color w:val="2B2E34"/>
                          <w:sz w:val="22"/>
                          <w:szCs w:val="20"/>
                        </w:rPr>
                      </w:pPr>
                    </w:p>
                    <w:p w:rsidR="00056EB1" w:rsidRPr="006D63C6" w:rsidRDefault="00FD1F5C" w:rsidP="00E83134">
                      <w:pPr>
                        <w:pStyle w:val="Heading1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4"/>
                          <w:szCs w:val="20"/>
                        </w:rPr>
                      </w:pPr>
                      <w:r w:rsidRPr="006D63C6">
                        <w:rPr>
                          <w:rFonts w:ascii="Eras Medium ITC" w:hAnsi="Eras Medium ITC"/>
                          <w:sz w:val="24"/>
                          <w:szCs w:val="20"/>
                        </w:rPr>
                        <w:t>Volunteer</w:t>
                      </w:r>
                      <w:r w:rsidR="00056EB1" w:rsidRPr="006D63C6">
                        <w:rPr>
                          <w:rFonts w:ascii="Eras Medium ITC" w:hAnsi="Eras Medium ITC"/>
                          <w:sz w:val="24"/>
                          <w:szCs w:val="20"/>
                        </w:rPr>
                        <w:t xml:space="preserve"> Helpers</w:t>
                      </w:r>
                    </w:p>
                    <w:p w:rsidR="00056EB1" w:rsidRPr="006D63C6" w:rsidRDefault="00056EB1" w:rsidP="00E83134">
                      <w:pPr>
                        <w:pStyle w:val="BodyText"/>
                        <w:spacing w:after="0"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As always, we are grateful for any adult support within school. If you could spare any time at all,</w:t>
                      </w:r>
                      <w:r w:rsidR="00FD1F5C" w:rsidRPr="006D63C6">
                        <w:rPr>
                          <w:rFonts w:ascii="Eras Medium ITC" w:hAnsi="Eras Medium ITC"/>
                          <w:sz w:val="22"/>
                        </w:rPr>
                        <w:t xml:space="preserve"> or know a Grandparent or someone who could,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 we would be extremely thankful for the help. Children love reading to an adult.</w:t>
                      </w:r>
                    </w:p>
                    <w:p w:rsidR="00056EB1" w:rsidRPr="006D63C6" w:rsidRDefault="00056EB1" w:rsidP="002256F9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Eras Medium ITC" w:hAnsi="Eras Medium ITC" w:cs="Arial"/>
                          <w:color w:val="2B2E34"/>
                          <w:sz w:val="18"/>
                          <w:szCs w:val="23"/>
                        </w:rPr>
                      </w:pPr>
                    </w:p>
                    <w:p w:rsidR="006A3919" w:rsidRPr="006D63C6" w:rsidRDefault="006A3919" w:rsidP="00056EB1">
                      <w:pPr>
                        <w:spacing w:line="276" w:lineRule="auto"/>
                        <w:rPr>
                          <w:rFonts w:ascii="Eras Medium ITC" w:hAnsi="Eras Medium ITC"/>
                          <w:sz w:val="16"/>
                          <w:lang w:val="en-GB"/>
                        </w:rPr>
                      </w:pPr>
                    </w:p>
                    <w:p w:rsidR="006A3919" w:rsidRPr="006D63C6" w:rsidRDefault="006A3919" w:rsidP="0095397C">
                      <w:pPr>
                        <w:pStyle w:val="BodyText"/>
                        <w:spacing w:line="276" w:lineRule="auto"/>
                        <w:rPr>
                          <w:rFonts w:ascii="Eras Medium ITC" w:hAnsi="Eras Medium ITC"/>
                          <w:sz w:val="16"/>
                        </w:rPr>
                      </w:pPr>
                    </w:p>
                    <w:p w:rsidR="007713E3" w:rsidRPr="006D63C6" w:rsidRDefault="007713E3" w:rsidP="0095397C">
                      <w:pPr>
                        <w:pStyle w:val="BodyText"/>
                        <w:spacing w:after="0" w:line="276" w:lineRule="auto"/>
                        <w:rPr>
                          <w:rFonts w:ascii="Eras Medium ITC" w:hAnsi="Eras Medium ITC"/>
                          <w:sz w:val="16"/>
                        </w:rPr>
                      </w:pPr>
                      <w:r w:rsidRPr="006D63C6">
                        <w:rPr>
                          <w:rFonts w:ascii="Eras Medium ITC" w:hAnsi="Eras Medium ITC"/>
                          <w:sz w:val="16"/>
                        </w:rPr>
                        <w:t xml:space="preserve"> </w:t>
                      </w:r>
                    </w:p>
                    <w:p w:rsidR="00A339A9" w:rsidRPr="006D63C6" w:rsidRDefault="00724115" w:rsidP="0095397C">
                      <w:pPr>
                        <w:spacing w:line="276" w:lineRule="auto"/>
                        <w:rPr>
                          <w:rFonts w:ascii="Eras Medium ITC" w:hAnsi="Eras Medium ITC"/>
                          <w:sz w:val="16"/>
                        </w:rPr>
                      </w:pPr>
                      <w:r w:rsidRPr="006D63C6">
                        <w:rPr>
                          <w:rFonts w:ascii="Eras Medium ITC" w:hAnsi="Eras Medium ITC"/>
                          <w:sz w:val="16"/>
                        </w:rPr>
                        <w:t xml:space="preserve">                     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:rsidR="00057DB9" w:rsidRPr="00057DB9" w:rsidRDefault="00E97FB4" w:rsidP="00057DB9"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page">
              <wp:posOffset>7825105</wp:posOffset>
            </wp:positionH>
            <wp:positionV relativeFrom="page">
              <wp:posOffset>1226820</wp:posOffset>
            </wp:positionV>
            <wp:extent cx="2374900" cy="3175000"/>
            <wp:effectExtent l="0" t="0" r="0" b="0"/>
            <wp:wrapTight wrapText="bothSides">
              <wp:wrapPolygon edited="0">
                <wp:start x="0" y="0"/>
                <wp:lineTo x="0" y="21514"/>
                <wp:lineTo x="21484" y="21514"/>
                <wp:lineTo x="21484" y="0"/>
                <wp:lineTo x="0" y="0"/>
              </wp:wrapPolygon>
            </wp:wrapTight>
            <wp:docPr id="486" name="il_fi" descr="http://cache2.allpostersimages.com/p/LRG/21/2143/9RQED00Z/posters/burton-jane-light-sussex-hen-chi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ache2.allpostersimages.com/p/LRG/21/2143/9RQED00Z/posters/burton-jane-light-sussex-hen-chick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E97FB4" w:rsidP="00057DB9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ge">
                  <wp:posOffset>1952625</wp:posOffset>
                </wp:positionV>
                <wp:extent cx="3133725" cy="9286240"/>
                <wp:effectExtent l="0" t="0" r="9525" b="10160"/>
                <wp:wrapNone/>
                <wp:docPr id="20" name="Text Box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928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56EB1" w:rsidRPr="006D63C6" w:rsidRDefault="00D31636" w:rsidP="00696319">
                            <w:pPr>
                              <w:pStyle w:val="Heading1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  <w:t>Home Learning</w:t>
                            </w:r>
                          </w:p>
                          <w:p w:rsidR="00056EB1" w:rsidRPr="006D63C6" w:rsidRDefault="00E97FB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noProof/>
                                <w:sz w:val="22"/>
                              </w:rPr>
                              <w:drawing>
                                <wp:inline distT="0" distB="0" distL="0" distR="0">
                                  <wp:extent cx="914400" cy="1076325"/>
                                  <wp:effectExtent l="0" t="0" r="0" b="0"/>
                                  <wp:docPr id="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1076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D1F5C" w:rsidRPr="006D63C6" w:rsidRDefault="000319C9" w:rsidP="00E83134">
                            <w:pPr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>More information on this to follow.</w:t>
                            </w:r>
                          </w:p>
                          <w:p w:rsidR="00306D90" w:rsidRPr="006D63C6" w:rsidRDefault="00306D90" w:rsidP="00E83134">
                            <w:pPr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:rsidR="00056EB1" w:rsidRPr="006D63C6" w:rsidRDefault="00056EB1" w:rsidP="00E83134">
                            <w:pPr>
                              <w:pStyle w:val="Heading1"/>
                              <w:jc w:val="center"/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  <w:t>PE</w:t>
                            </w:r>
                            <w:r w:rsidR="000319C9"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  <w:t xml:space="preserve">/Outdoor learning </w:t>
                            </w:r>
                          </w:p>
                          <w:p w:rsidR="00056EB1" w:rsidRPr="006D63C6" w:rsidRDefault="00FB54A9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>PE with a sports coach will be on Wednesdays</w:t>
                            </w:r>
                            <w:r w:rsidR="00E83134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>and PE/Outdoor Learning (weather dependent)</w:t>
                            </w:r>
                            <w:r w:rsidR="007E2D2B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for class teachers will be Thursdays. </w:t>
                            </w:r>
                          </w:p>
                          <w:p w:rsidR="00E83134" w:rsidRPr="006D63C6" w:rsidRDefault="00E83134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:rsidR="00056EB1" w:rsidRPr="006D63C6" w:rsidRDefault="00696319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Children are to come</w:t>
                            </w:r>
                            <w:r w:rsidR="00056EB1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to school in school PE kit both days.</w:t>
                            </w:r>
                          </w:p>
                          <w:p w:rsidR="00056EB1" w:rsidRPr="006D63C6" w:rsidRDefault="00056EB1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Children should be wearing black joggers</w:t>
                            </w:r>
                            <w:r w:rsidR="00696319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or shorts</w:t>
                            </w: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, a white t-shirt and their red school jumper</w:t>
                            </w:r>
                            <w:r w:rsidR="00FB54A9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(black hoodies are ok only if they are completely plain</w:t>
                            </w:r>
                            <w:r w:rsidR="00AE22AC">
                              <w:rPr>
                                <w:rFonts w:ascii="Eras Medium ITC" w:hAnsi="Eras Medium ITC"/>
                                <w:sz w:val="22"/>
                              </w:rPr>
                              <w:t>)</w:t>
                            </w:r>
                            <w:r w:rsidR="00FB54A9">
                              <w:rPr>
                                <w:rFonts w:ascii="Eras Medium ITC" w:hAnsi="Eras Medium ITC"/>
                                <w:sz w:val="22"/>
                              </w:rPr>
                              <w:t>.</w:t>
                            </w:r>
                          </w:p>
                          <w:p w:rsidR="00696319" w:rsidRDefault="00696319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Please do not send you child in the home clothes (non-uniform) or anything with branding. Children also need trainers, no </w:t>
                            </w:r>
                            <w:proofErr w:type="spellStart"/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plimsolls</w:t>
                            </w:r>
                            <w:proofErr w:type="spellEnd"/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 or pumps please. </w:t>
                            </w:r>
                          </w:p>
                          <w:p w:rsidR="00FB54A9" w:rsidRPr="006D63C6" w:rsidRDefault="00FB54A9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22"/>
                              </w:rPr>
                              <w:t>Please don’t worry about wellies, we will access the outdoor learning space on dry days this term.</w:t>
                            </w:r>
                          </w:p>
                          <w:p w:rsidR="00056EB1" w:rsidRPr="006D63C6" w:rsidRDefault="00056EB1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:rsidR="00056EB1" w:rsidRPr="006D63C6" w:rsidRDefault="00056EB1" w:rsidP="00E83134">
                            <w:pPr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Thanks for your support with this.</w:t>
                            </w:r>
                          </w:p>
                          <w:p w:rsidR="002256F9" w:rsidRPr="006D63C6" w:rsidRDefault="002256F9" w:rsidP="00E83134">
                            <w:pPr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</w:p>
                          <w:p w:rsidR="002256F9" w:rsidRPr="006D63C6" w:rsidRDefault="002256F9" w:rsidP="009B4062">
                            <w:pPr>
                              <w:pStyle w:val="Heading1"/>
                              <w:jc w:val="center"/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4"/>
                                <w:szCs w:val="20"/>
                              </w:rPr>
                              <w:t>Dates for your diary</w:t>
                            </w:r>
                          </w:p>
                          <w:p w:rsidR="00634C7D" w:rsidRPr="006D63C6" w:rsidRDefault="00634C7D" w:rsidP="00E83134">
                            <w:pPr>
                              <w:pStyle w:val="BodyText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Please see the school and class Dojo for key dates.</w:t>
                            </w:r>
                          </w:p>
                          <w:p w:rsidR="00634C7D" w:rsidRPr="006D63C6" w:rsidRDefault="00634C7D" w:rsidP="00E83134">
                            <w:pPr>
                              <w:pStyle w:val="BodyText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 xml:space="preserve">Thank you for signing up for Dojo! If you don’t have a log in please speak to </w:t>
                            </w:r>
                            <w:r w:rsidR="00696319"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a member of the office staff.</w:t>
                            </w:r>
                          </w:p>
                          <w:p w:rsidR="002256F9" w:rsidRPr="006D63C6" w:rsidRDefault="002256F9" w:rsidP="00E83134">
                            <w:pPr>
                              <w:pStyle w:val="BodyText"/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Many thanks,</w:t>
                            </w:r>
                          </w:p>
                          <w:p w:rsidR="002256F9" w:rsidRPr="006D63C6" w:rsidRDefault="002256F9" w:rsidP="00E83134">
                            <w:pPr>
                              <w:spacing w:line="276" w:lineRule="auto"/>
                              <w:jc w:val="center"/>
                              <w:rPr>
                                <w:rFonts w:ascii="Eras Medium ITC" w:hAnsi="Eras Medium ITC"/>
                                <w:sz w:val="22"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sz w:val="22"/>
                              </w:rPr>
                              <w:t>Year One Team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4" o:spid="_x0000_s1031" type="#_x0000_t202" style="position:absolute;margin-left:195.55pt;margin-top:153.75pt;width:246.75pt;height:731.2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" filled="f" stroked="f">
                <v:textbox inset="0,0,0,0">
                  <w:txbxContent>
                    <w:p w:rsidR="00056EB1" w:rsidRPr="006D63C6" w:rsidRDefault="00D31636" w:rsidP="00696319">
                      <w:pPr>
                        <w:pStyle w:val="Heading1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4"/>
                          <w:szCs w:val="20"/>
                        </w:rPr>
                      </w:pPr>
                      <w:r w:rsidRPr="006D63C6">
                        <w:rPr>
                          <w:rFonts w:ascii="Eras Medium ITC" w:hAnsi="Eras Medium ITC"/>
                          <w:sz w:val="24"/>
                          <w:szCs w:val="20"/>
                        </w:rPr>
                        <w:t>Home Learning</w:t>
                      </w:r>
                    </w:p>
                    <w:p w:rsidR="00056EB1" w:rsidRPr="006D63C6" w:rsidRDefault="00E97FB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noProof/>
                          <w:sz w:val="22"/>
                        </w:rPr>
                        <w:drawing>
                          <wp:inline distT="0" distB="0" distL="0" distR="0">
                            <wp:extent cx="914400" cy="1076325"/>
                            <wp:effectExtent l="0" t="0" r="0" b="0"/>
                            <wp:docPr id="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1076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D1F5C" w:rsidRPr="006D63C6" w:rsidRDefault="000319C9" w:rsidP="00E83134">
                      <w:pPr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>
                        <w:rPr>
                          <w:rFonts w:ascii="Eras Medium ITC" w:hAnsi="Eras Medium ITC"/>
                          <w:sz w:val="22"/>
                        </w:rPr>
                        <w:t>More information on this to follow.</w:t>
                      </w:r>
                    </w:p>
                    <w:p w:rsidR="00306D90" w:rsidRPr="006D63C6" w:rsidRDefault="00306D90" w:rsidP="00E83134">
                      <w:pPr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:rsidR="00056EB1" w:rsidRPr="006D63C6" w:rsidRDefault="00056EB1" w:rsidP="00E83134">
                      <w:pPr>
                        <w:pStyle w:val="Heading1"/>
                        <w:jc w:val="center"/>
                        <w:rPr>
                          <w:rFonts w:ascii="Eras Medium ITC" w:hAnsi="Eras Medium ITC"/>
                          <w:sz w:val="24"/>
                          <w:szCs w:val="20"/>
                        </w:rPr>
                      </w:pPr>
                      <w:r w:rsidRPr="006D63C6">
                        <w:rPr>
                          <w:rFonts w:ascii="Eras Medium ITC" w:hAnsi="Eras Medium ITC"/>
                          <w:sz w:val="24"/>
                          <w:szCs w:val="20"/>
                        </w:rPr>
                        <w:t>PE</w:t>
                      </w:r>
                      <w:r w:rsidR="000319C9">
                        <w:rPr>
                          <w:rFonts w:ascii="Eras Medium ITC" w:hAnsi="Eras Medium ITC"/>
                          <w:sz w:val="24"/>
                          <w:szCs w:val="20"/>
                        </w:rPr>
                        <w:t xml:space="preserve">/Outdoor learning </w:t>
                      </w:r>
                    </w:p>
                    <w:p w:rsidR="00056EB1" w:rsidRPr="006D63C6" w:rsidRDefault="00FB54A9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>
                        <w:rPr>
                          <w:rFonts w:ascii="Eras Medium ITC" w:hAnsi="Eras Medium ITC"/>
                          <w:sz w:val="22"/>
                        </w:rPr>
                        <w:t>PE with a sports coach will be on Wednesdays</w:t>
                      </w:r>
                      <w:r w:rsidR="00E83134" w:rsidRPr="006D63C6">
                        <w:rPr>
                          <w:rFonts w:ascii="Eras Medium ITC" w:hAnsi="Eras Medium ITC"/>
                          <w:sz w:val="22"/>
                        </w:rPr>
                        <w:t xml:space="preserve"> </w:t>
                      </w:r>
                      <w:r>
                        <w:rPr>
                          <w:rFonts w:ascii="Eras Medium ITC" w:hAnsi="Eras Medium ITC"/>
                          <w:sz w:val="22"/>
                        </w:rPr>
                        <w:t>and PE/Outdoor Learning (weather dependent)</w:t>
                      </w:r>
                      <w:r w:rsidR="007E2D2B">
                        <w:rPr>
                          <w:rFonts w:ascii="Eras Medium ITC" w:hAnsi="Eras Medium ITC"/>
                          <w:sz w:val="22"/>
                        </w:rPr>
                        <w:t xml:space="preserve"> for class teachers will be Thursdays. </w:t>
                      </w:r>
                    </w:p>
                    <w:p w:rsidR="00E83134" w:rsidRPr="006D63C6" w:rsidRDefault="00E83134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:rsidR="00056EB1" w:rsidRPr="006D63C6" w:rsidRDefault="00696319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Children are to come</w:t>
                      </w:r>
                      <w:r w:rsidR="00056EB1" w:rsidRPr="006D63C6">
                        <w:rPr>
                          <w:rFonts w:ascii="Eras Medium ITC" w:hAnsi="Eras Medium ITC"/>
                          <w:sz w:val="22"/>
                        </w:rPr>
                        <w:t xml:space="preserve"> to school in school PE kit both days.</w:t>
                      </w:r>
                    </w:p>
                    <w:p w:rsidR="00056EB1" w:rsidRPr="006D63C6" w:rsidRDefault="00056EB1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Children should be wearing black joggers</w:t>
                      </w:r>
                      <w:r w:rsidR="00696319" w:rsidRPr="006D63C6">
                        <w:rPr>
                          <w:rFonts w:ascii="Eras Medium ITC" w:hAnsi="Eras Medium ITC"/>
                          <w:sz w:val="22"/>
                        </w:rPr>
                        <w:t xml:space="preserve"> or shorts</w:t>
                      </w: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, a white t-shirt and their red school jumper</w:t>
                      </w:r>
                      <w:r w:rsidR="00FB54A9">
                        <w:rPr>
                          <w:rFonts w:ascii="Eras Medium ITC" w:hAnsi="Eras Medium ITC"/>
                          <w:sz w:val="22"/>
                        </w:rPr>
                        <w:t xml:space="preserve"> (black hoodies are ok only if they are completely plain</w:t>
                      </w:r>
                      <w:r w:rsidR="00AE22AC">
                        <w:rPr>
                          <w:rFonts w:ascii="Eras Medium ITC" w:hAnsi="Eras Medium ITC"/>
                          <w:sz w:val="22"/>
                        </w:rPr>
                        <w:t>)</w:t>
                      </w:r>
                      <w:r w:rsidR="00FB54A9">
                        <w:rPr>
                          <w:rFonts w:ascii="Eras Medium ITC" w:hAnsi="Eras Medium ITC"/>
                          <w:sz w:val="22"/>
                        </w:rPr>
                        <w:t>.</w:t>
                      </w:r>
                    </w:p>
                    <w:p w:rsidR="00696319" w:rsidRDefault="00696319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Please do not send you child in the home clothes (non-uniform) or anything with branding. Children also need trainers, no </w:t>
                      </w:r>
                      <w:proofErr w:type="spellStart"/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plimsolls</w:t>
                      </w:r>
                      <w:proofErr w:type="spellEnd"/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 or pumps please. </w:t>
                      </w:r>
                    </w:p>
                    <w:p w:rsidR="00FB54A9" w:rsidRPr="006D63C6" w:rsidRDefault="00FB54A9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>
                        <w:rPr>
                          <w:rFonts w:ascii="Eras Medium ITC" w:hAnsi="Eras Medium ITC"/>
                          <w:sz w:val="22"/>
                        </w:rPr>
                        <w:t>Please don’t worry about wellies, we will access the outdoor learning space on dry days this term.</w:t>
                      </w:r>
                    </w:p>
                    <w:p w:rsidR="00056EB1" w:rsidRPr="006D63C6" w:rsidRDefault="00056EB1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:rsidR="00056EB1" w:rsidRPr="006D63C6" w:rsidRDefault="00056EB1" w:rsidP="00E83134">
                      <w:pPr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Thanks for your support with this.</w:t>
                      </w:r>
                    </w:p>
                    <w:p w:rsidR="002256F9" w:rsidRPr="006D63C6" w:rsidRDefault="002256F9" w:rsidP="00E83134">
                      <w:pPr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</w:p>
                    <w:p w:rsidR="002256F9" w:rsidRPr="006D63C6" w:rsidRDefault="002256F9" w:rsidP="009B4062">
                      <w:pPr>
                        <w:pStyle w:val="Heading1"/>
                        <w:jc w:val="center"/>
                        <w:rPr>
                          <w:rFonts w:ascii="Eras Medium ITC" w:hAnsi="Eras Medium ITC"/>
                          <w:sz w:val="24"/>
                          <w:szCs w:val="20"/>
                        </w:rPr>
                      </w:pPr>
                      <w:r w:rsidRPr="006D63C6">
                        <w:rPr>
                          <w:rFonts w:ascii="Eras Medium ITC" w:hAnsi="Eras Medium ITC"/>
                          <w:sz w:val="24"/>
                          <w:szCs w:val="20"/>
                        </w:rPr>
                        <w:t>Dates for your diary</w:t>
                      </w:r>
                    </w:p>
                    <w:p w:rsidR="00634C7D" w:rsidRPr="006D63C6" w:rsidRDefault="00634C7D" w:rsidP="00E83134">
                      <w:pPr>
                        <w:pStyle w:val="BodyText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Please see the school and class Dojo for key dates.</w:t>
                      </w:r>
                    </w:p>
                    <w:p w:rsidR="00634C7D" w:rsidRPr="006D63C6" w:rsidRDefault="00634C7D" w:rsidP="00E83134">
                      <w:pPr>
                        <w:pStyle w:val="BodyText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 xml:space="preserve">Thank you for signing up for Dojo! If you don’t have a log in please speak to </w:t>
                      </w:r>
                      <w:r w:rsidR="00696319" w:rsidRPr="006D63C6">
                        <w:rPr>
                          <w:rFonts w:ascii="Eras Medium ITC" w:hAnsi="Eras Medium ITC"/>
                          <w:sz w:val="22"/>
                        </w:rPr>
                        <w:t>a member of the office staff.</w:t>
                      </w:r>
                    </w:p>
                    <w:p w:rsidR="002256F9" w:rsidRPr="006D63C6" w:rsidRDefault="002256F9" w:rsidP="00E83134">
                      <w:pPr>
                        <w:pStyle w:val="BodyText"/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Many thanks,</w:t>
                      </w:r>
                    </w:p>
                    <w:p w:rsidR="002256F9" w:rsidRPr="006D63C6" w:rsidRDefault="002256F9" w:rsidP="00E83134">
                      <w:pPr>
                        <w:spacing w:line="276" w:lineRule="auto"/>
                        <w:jc w:val="center"/>
                        <w:rPr>
                          <w:rFonts w:ascii="Eras Medium ITC" w:hAnsi="Eras Medium ITC"/>
                          <w:sz w:val="22"/>
                        </w:rPr>
                      </w:pPr>
                      <w:r w:rsidRPr="006D63C6">
                        <w:rPr>
                          <w:rFonts w:ascii="Eras Medium ITC" w:hAnsi="Eras Medium ITC"/>
                          <w:sz w:val="22"/>
                        </w:rPr>
                        <w:t>Year One Team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Default="00057DB9"/>
    <w:p w:rsidR="00057DB9" w:rsidRPr="00057DB9" w:rsidRDefault="00057DB9" w:rsidP="00057DB9"/>
    <w:p w:rsidR="00057DB9" w:rsidRPr="00057DB9" w:rsidRDefault="00E97FB4" w:rsidP="00057DB9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4093845</wp:posOffset>
                </wp:positionH>
                <wp:positionV relativeFrom="page">
                  <wp:posOffset>7772400</wp:posOffset>
                </wp:positionV>
                <wp:extent cx="3581400" cy="200025"/>
                <wp:effectExtent l="0" t="0" r="0" b="0"/>
                <wp:wrapNone/>
                <wp:docPr id="18" name="Text 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Pr="00D07096" w:rsidRDefault="00A339A9" w:rsidP="0067664A">
                            <w:pPr>
                              <w:pStyle w:val="List"/>
                              <w:numPr>
                                <w:ilvl w:val="0"/>
                                <w:numId w:val="0"/>
                              </w:numPr>
                              <w:rPr>
                                <w:rFonts w:ascii="XCCW Joined 1a" w:hAnsi="XCCW Joined 1a"/>
                                <w:b/>
                                <w:sz w:val="16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0" o:spid="_x0000_s1032" type="#_x0000_t202" style="position:absolute;margin-left:322.35pt;margin-top:612pt;width:282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" filled="f" stroked="f">
                <v:textbox style="mso-fit-shape-to-text:t" inset="0,0,0,0">
                  <w:txbxContent>
                    <w:p w:rsidR="00A339A9" w:rsidRPr="00D07096" w:rsidRDefault="00A339A9" w:rsidP="0067664A">
                      <w:pPr>
                        <w:pStyle w:val="List"/>
                        <w:numPr>
                          <w:ilvl w:val="0"/>
                          <w:numId w:val="0"/>
                        </w:numPr>
                        <w:rPr>
                          <w:rFonts w:ascii="XCCW Joined 1a" w:hAnsi="XCCW Joined 1a"/>
                          <w:b/>
                          <w:sz w:val="16"/>
                          <w:szCs w:val="22"/>
                          <w:lang w:val="en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Pr="00057DB9" w:rsidRDefault="00057DB9" w:rsidP="00057DB9"/>
    <w:p w:rsidR="00057DB9" w:rsidRDefault="00057DB9"/>
    <w:p w:rsidR="00057DB9" w:rsidRPr="00057DB9" w:rsidRDefault="00057DB9" w:rsidP="00057DB9"/>
    <w:p w:rsidR="00057DB9" w:rsidRDefault="00057DB9"/>
    <w:p w:rsidR="00057DB9" w:rsidRDefault="00057DB9" w:rsidP="00057DB9">
      <w:pPr>
        <w:tabs>
          <w:tab w:val="left" w:pos="7100"/>
        </w:tabs>
      </w:pPr>
      <w:r>
        <w:tab/>
      </w:r>
    </w:p>
    <w:p w:rsidR="005000EE" w:rsidRDefault="00E97FB4" w:rsidP="005F15C6"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1231900</wp:posOffset>
                </wp:positionV>
                <wp:extent cx="91440" cy="91440"/>
                <wp:effectExtent l="0" t="0" r="0" b="0"/>
                <wp:wrapNone/>
                <wp:docPr id="17" name="Text Box 15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2" o:spid="_x0000_s1033" type="#_x0000_t202" style="position:absolute;margin-left:200pt;margin-top:97pt;width:7.2pt;height:7.2pt;z-index:25165004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>
                <wp:simplePos x="0" y="0"/>
                <wp:positionH relativeFrom="page">
                  <wp:posOffset>2552700</wp:posOffset>
                </wp:positionH>
                <wp:positionV relativeFrom="page">
                  <wp:posOffset>4457700</wp:posOffset>
                </wp:positionV>
                <wp:extent cx="91440" cy="91440"/>
                <wp:effectExtent l="0" t="0" r="0" b="0"/>
                <wp:wrapNone/>
                <wp:docPr id="16" name="Text Box 15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34" type="#_x0000_t202" style="position:absolute;margin-left:201pt;margin-top:351pt;width:7.2pt;height:7.2pt;z-index:25165107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>
                <wp:simplePos x="0" y="0"/>
                <wp:positionH relativeFrom="page">
                  <wp:posOffset>2552700</wp:posOffset>
                </wp:positionH>
                <wp:positionV relativeFrom="page">
                  <wp:posOffset>7670800</wp:posOffset>
                </wp:positionV>
                <wp:extent cx="91440" cy="91440"/>
                <wp:effectExtent l="0" t="0" r="0" b="0"/>
                <wp:wrapNone/>
                <wp:docPr id="15" name="Text Box 16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" o:spid="_x0000_s1035" type="#_x0000_t202" style="position:absolute;margin-left:201pt;margin-top:604pt;width:7.2pt;height:7.2pt;z-index:25165209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14" name="Text Box 16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036" type="#_x0000_t202" style="position:absolute;margin-left:43pt;margin-top:98pt;width:7.2pt;height:7.2pt;z-index:25165312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page">
                  <wp:posOffset>548640</wp:posOffset>
                </wp:positionH>
                <wp:positionV relativeFrom="page">
                  <wp:posOffset>5727700</wp:posOffset>
                </wp:positionV>
                <wp:extent cx="91440" cy="91440"/>
                <wp:effectExtent l="0" t="0" r="0" b="0"/>
                <wp:wrapNone/>
                <wp:docPr id="13" name="Text Box 16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37" type="#_x0000_t202" style="position:absolute;margin-left:43.2pt;margin-top:451pt;width:7.2pt;height:7.2pt;z-index:25165414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1051560</wp:posOffset>
                </wp:positionV>
                <wp:extent cx="91440" cy="91440"/>
                <wp:effectExtent l="0" t="0" r="0" b="0"/>
                <wp:wrapNone/>
                <wp:docPr id="12" name="Text Box 17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2" o:spid="_x0000_s1038" type="#_x0000_t202" style="position:absolute;margin-left:200pt;margin-top:82.8pt;width:7.2pt;height:7.2pt;z-index:25165516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page">
                  <wp:posOffset>2517140</wp:posOffset>
                </wp:positionH>
                <wp:positionV relativeFrom="page">
                  <wp:posOffset>4051300</wp:posOffset>
                </wp:positionV>
                <wp:extent cx="91440" cy="91440"/>
                <wp:effectExtent l="0" t="0" r="0" b="0"/>
                <wp:wrapNone/>
                <wp:docPr id="11" name="Text Box 17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039" type="#_x0000_t202" style="position:absolute;margin-left:198.2pt;margin-top:319pt;width:7.2pt;height:7.2pt;z-index:2516561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page">
                  <wp:posOffset>2527300</wp:posOffset>
                </wp:positionH>
                <wp:positionV relativeFrom="page">
                  <wp:posOffset>6934200</wp:posOffset>
                </wp:positionV>
                <wp:extent cx="91440" cy="91440"/>
                <wp:effectExtent l="0" t="0" r="0" b="0"/>
                <wp:wrapNone/>
                <wp:docPr id="10" name="Text Box 18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0" o:spid="_x0000_s1040" type="#_x0000_t202" style="position:absolute;margin-left:199pt;margin-top:546pt;width:7.2pt;height:7.2pt;z-index:2516572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8" name="Text Box 18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4" o:spid="_x0000_s1041" type="#_x0000_t202" style="position:absolute;margin-left:43pt;margin-top:98pt;width:7.2pt;height:7.2pt;z-index:25165824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535940</wp:posOffset>
                </wp:positionH>
                <wp:positionV relativeFrom="page">
                  <wp:posOffset>5547360</wp:posOffset>
                </wp:positionV>
                <wp:extent cx="91440" cy="91440"/>
                <wp:effectExtent l="0" t="0" r="0" b="0"/>
                <wp:wrapNone/>
                <wp:docPr id="7" name="Text Box 18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8" o:spid="_x0000_s1042" type="#_x0000_t202" style="position:absolute;margin-left:42.2pt;margin-top:436.8pt;width:7.2pt;height:7.2pt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279400</wp:posOffset>
                </wp:positionV>
                <wp:extent cx="91440" cy="91440"/>
                <wp:effectExtent l="0" t="0" r="0" b="0"/>
                <wp:wrapNone/>
                <wp:docPr id="6" name="Text Box 22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0" o:spid="_x0000_s1043" type="#_x0000_t202" style="position:absolute;margin-left:200pt;margin-top:22pt;width:7.2pt;height:7.2pt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2552700</wp:posOffset>
                </wp:positionH>
                <wp:positionV relativeFrom="page">
                  <wp:posOffset>2715260</wp:posOffset>
                </wp:positionV>
                <wp:extent cx="91440" cy="91440"/>
                <wp:effectExtent l="0" t="0" r="0" b="0"/>
                <wp:wrapNone/>
                <wp:docPr id="5" name="Text Box 22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4" o:spid="_x0000_s1044" type="#_x0000_t202" style="position:absolute;margin-left:201pt;margin-top:213.8pt;width:7.2pt;height:7.2pt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page">
                  <wp:posOffset>2565400</wp:posOffset>
                </wp:positionH>
                <wp:positionV relativeFrom="page">
                  <wp:posOffset>4597400</wp:posOffset>
                </wp:positionV>
                <wp:extent cx="91440" cy="91440"/>
                <wp:effectExtent l="0" t="0" r="0" b="0"/>
                <wp:wrapNone/>
                <wp:docPr id="4" name="Text Box 22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A9" w:rsidRDefault="00A339A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8" o:spid="_x0000_s1045" type="#_x0000_t202" style="position:absolute;margin-left:202pt;margin-top:362pt;width:7.2pt;height:7.2pt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XksQ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" o:allowincell="f" filled="f" stroked="f">
                <v:textbox inset="0,0,0,0">
                  <w:txbxContent>
                    <w:p w:rsidR="00A339A9" w:rsidRDefault="00A339A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000EE">
        <w:tab/>
      </w:r>
    </w:p>
    <w:p w:rsidR="003A1DB8" w:rsidRDefault="003A1DB8" w:rsidP="005F15C6"/>
    <w:p w:rsidR="00696319" w:rsidRDefault="00696319" w:rsidP="005F15C6"/>
    <w:p w:rsidR="00696319" w:rsidRDefault="00696319" w:rsidP="005F15C6"/>
    <w:p w:rsidR="00696319" w:rsidRDefault="006B6F92" w:rsidP="005F15C6">
      <w:r>
        <w:rPr>
          <w:rFonts w:ascii="Times New Roman" w:hAnsi="Times New Roman"/>
          <w:noProof/>
          <w:szCs w:val="24"/>
        </w:rPr>
        <w:lastRenderedPageBreak/>
        <w:drawing>
          <wp:anchor distT="0" distB="0" distL="114300" distR="114300" simplePos="0" relativeHeight="251677696" behindDoc="0" locked="0" layoutInCell="1" allowOverlap="1" wp14:anchorId="02E87562" wp14:editId="161BDD77">
            <wp:simplePos x="0" y="0"/>
            <wp:positionH relativeFrom="column">
              <wp:posOffset>3642360</wp:posOffset>
            </wp:positionH>
            <wp:positionV relativeFrom="paragraph">
              <wp:posOffset>8968740</wp:posOffset>
            </wp:positionV>
            <wp:extent cx="942713" cy="579120"/>
            <wp:effectExtent l="0" t="0" r="0" b="0"/>
            <wp:wrapNone/>
            <wp:docPr id="32" name="Picture 32" descr="Vector Man Hand Watering Brain Stock Vector (Royalty Free) 726818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ector Man Hand Watering Brain Stock Vector (Royalty Free) 72681864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7" t="5142" r="1826" b="8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713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7CC7F45" wp14:editId="4B3B33C3">
                <wp:simplePos x="0" y="0"/>
                <wp:positionH relativeFrom="column">
                  <wp:posOffset>3384550</wp:posOffset>
                </wp:positionH>
                <wp:positionV relativeFrom="paragraph">
                  <wp:posOffset>1905</wp:posOffset>
                </wp:positionV>
                <wp:extent cx="2953385" cy="9753600"/>
                <wp:effectExtent l="0" t="0" r="0" b="0"/>
                <wp:wrapSquare wrapText="bothSides"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3385" cy="975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6F92" w:rsidRPr="006D63C6" w:rsidRDefault="006B6F92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D63C6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  </w:t>
                            </w:r>
                            <w:r w:rsidRPr="006D63C6">
                              <w:rPr>
                                <w:rFonts w:ascii="Eras Medium ITC" w:hAnsi="Eras Medium ITC" w:cs="Calibri"/>
                                <w:b/>
                                <w:color w:val="000000"/>
                                <w:kern w:val="28"/>
                                <w:szCs w:val="24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FOUNDATION SUBJECTS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History</w:t>
                            </w:r>
                            <w:r w:rsidR="00AE22AC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: 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Developing an understanding of personal 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chronology </w:t>
                            </w:r>
                          </w:p>
                          <w:p w:rsidR="006B6F92" w:rsidRPr="006D63C6" w:rsidRDefault="006B6F92" w:rsidP="006B6F92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Comparing childhoods from the past today</w:t>
                            </w:r>
                          </w:p>
                          <w:p w:rsidR="006B6F92" w:rsidRPr="006D63C6" w:rsidRDefault="006B6F92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</w:p>
                          <w:p w:rsidR="006B6F92" w:rsidRPr="006B6F92" w:rsidRDefault="006D63C6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Geography,</w:t>
                            </w:r>
                            <w:r w:rsidR="006B6F92"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</w:t>
                            </w:r>
                          </w:p>
                          <w:p w:rsidR="006B6F92" w:rsidRPr="006B6F92" w:rsidRDefault="006B6F92" w:rsidP="006D63C6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="006D63C6" w:rsidRPr="006D63C6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Learning abut where we live and our local area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</w:t>
                            </w:r>
                          </w:p>
                          <w:p w:rsidR="006B6F92" w:rsidRPr="006D63C6" w:rsidRDefault="006B6F92" w:rsidP="006B6F92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="006D63C6" w:rsidRPr="006D63C6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Creating simple maps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In Art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we will be: 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Be mixing secondary colours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Identifying primary colours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Creating art with primary and secondary colours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 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In Music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we will be 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Using our bodies t</w:t>
                            </w:r>
                            <w:r w:rsidRPr="006D63C6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o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make music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Moving our bodies to music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Learning about the different features of a piece of music</w:t>
                            </w:r>
                          </w:p>
                          <w:p w:rsidR="006B6F92" w:rsidRPr="006D63C6" w:rsidRDefault="006B6F92" w:rsidP="006B6F92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Leaning a song</w:t>
                            </w:r>
                          </w:p>
                          <w:p w:rsidR="006D63C6" w:rsidRPr="006D63C6" w:rsidRDefault="006D63C6" w:rsidP="006B6F92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</w:p>
                          <w:p w:rsidR="006D63C6" w:rsidRPr="006D63C6" w:rsidRDefault="006D63C6" w:rsidP="006B6F92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</w:p>
                          <w:p w:rsidR="006D63C6" w:rsidRPr="006B6F92" w:rsidRDefault="006D63C6" w:rsidP="006D63C6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D63C6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In DT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we will be </w:t>
                            </w:r>
                          </w:p>
                          <w:p w:rsidR="006D63C6" w:rsidRPr="006B6F92" w:rsidRDefault="006D63C6" w:rsidP="006D63C6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6D63C6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Following a design structure to create windmills</w:t>
                            </w:r>
                          </w:p>
                          <w:p w:rsidR="006D63C6" w:rsidRPr="006D63C6" w:rsidRDefault="006D63C6" w:rsidP="006D63C6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6D63C6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Completing various craft activities linked to our learning</w:t>
                            </w:r>
                          </w:p>
                          <w:p w:rsidR="006D63C6" w:rsidRPr="006D63C6" w:rsidRDefault="006D63C6" w:rsidP="006D63C6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In</w:t>
                            </w:r>
                            <w:r w:rsidR="006D63C6" w:rsidRPr="006D63C6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</w:t>
                            </w:r>
                            <w:r w:rsidR="00BF1D91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CT &amp; Computing</w:t>
                            </w:r>
                            <w:r w:rsidRPr="006D63C6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we</w:t>
                            </w:r>
                            <w:r w:rsidRPr="006D63C6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will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be learning to:</w:t>
                            </w:r>
                          </w:p>
                          <w:p w:rsidR="006B6F92" w:rsidRDefault="006B6F92" w:rsidP="006B6F92">
                            <w:pPr>
                              <w:widowControl w:val="0"/>
                              <w:spacing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Using the </w:t>
                            </w:r>
                            <w:proofErr w:type="spellStart"/>
                            <w:r w:rsidR="006D63C6" w:rsidRPr="006D63C6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</w:t>
                            </w:r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pads</w:t>
                            </w:r>
                            <w:proofErr w:type="spellEnd"/>
                            <w:r w:rsidRPr="006B6F92"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to take photos and uploading them to our Dojo Portfolio</w:t>
                            </w:r>
                          </w:p>
                          <w:p w:rsidR="00AE22AC" w:rsidRPr="00AE22AC" w:rsidRDefault="00AE22AC" w:rsidP="00AE22A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spacing w:line="285" w:lineRule="auto"/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2B2E34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Learning how to login to a laptop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/>
                                <w:b/>
                                <w:bCs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Eras Medium ITC" w:hAnsi="Eras Medium ITC"/>
                                <w:b/>
                                <w:bCs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 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u w:val="single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In Science</w:t>
                            </w:r>
                            <w:r w:rsidRPr="006B6F92"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we will be learning about</w:t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after="120"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="00AE22AC"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weather and seasons</w:t>
                            </w:r>
                          </w:p>
                          <w:p w:rsidR="006B6F92" w:rsidRPr="006D63C6" w:rsidRDefault="006B6F92" w:rsidP="006B6F92">
                            <w:pPr>
                              <w:widowControl w:val="0"/>
                              <w:spacing w:after="120"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Symbol" w:hAnsi="Symbol"/>
                                <w:color w:val="000000"/>
                                <w:kern w:val="28"/>
                                <w:sz w:val="20"/>
                                <w:lang w:val="x-none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</w:t>
                            </w: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standard"/>
                                <w14:cntxtAlts/>
                              </w:rPr>
                              <w:t> </w:t>
                            </w:r>
                            <w:r w:rsidR="00AE22AC"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Materials</w:t>
                            </w:r>
                            <w:r w:rsidRPr="006B6F92"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 xml:space="preserve"> </w:t>
                            </w:r>
                          </w:p>
                          <w:p w:rsidR="006B6F92" w:rsidRPr="006D63C6" w:rsidRDefault="006D63C6" w:rsidP="006B6F92">
                            <w:pPr>
                              <w:widowControl w:val="0"/>
                              <w:spacing w:after="120"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D63C6">
                              <w:rPr>
                                <w:rFonts w:ascii="Bahnschrift SemiLight" w:hAnsi="Bahnschrift SemiLight" w:cs="Calibri"/>
                                <w:noProof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4C9CEE7B" wp14:editId="3B75C33E">
                                  <wp:extent cx="2761615" cy="1762125"/>
                                  <wp:effectExtent l="0" t="0" r="635" b="9525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61615" cy="1762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after="120" w:line="285" w:lineRule="auto"/>
                              <w:ind w:left="567" w:hanging="567"/>
                              <w:rPr>
                                <w:rFonts w:ascii="Eras Medium ITC" w:hAnsi="Eras Medium ITC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</w:p>
                          <w:p w:rsidR="006B6F92" w:rsidRPr="006B6F92" w:rsidRDefault="006B6F92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</w:pPr>
                            <w:r w:rsidRPr="006B6F92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cntxtAlts/>
                              </w:rPr>
                              <w:t> </w:t>
                            </w:r>
                          </w:p>
                          <w:p w:rsidR="006B6F92" w:rsidRPr="006D63C6" w:rsidRDefault="006B6F92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6B6F92" w:rsidRPr="006D63C6" w:rsidRDefault="006B6F92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D63C6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 </w:t>
                            </w:r>
                          </w:p>
                          <w:p w:rsidR="006B6F92" w:rsidRPr="006D63C6" w:rsidRDefault="006B6F92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hAnsi="Calibri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D63C6">
                              <w:rPr>
                                <w:rFonts w:ascii="Calibri" w:hAnsi="Calibri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 </w:t>
                            </w:r>
                          </w:p>
                          <w:p w:rsidR="006B6F92" w:rsidRPr="006D63C6" w:rsidRDefault="006B6F92" w:rsidP="006B6F92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C7F45" id="Text Box 29" o:spid="_x0000_s1046" type="#_x0000_t202" style="position:absolute;margin-left:266.5pt;margin-top:.15pt;width:232.55pt;height:76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" stroked="f">
                <v:textbox>
                  <w:txbxContent>
                    <w:p w:rsidR="006B6F92" w:rsidRPr="006D63C6" w:rsidRDefault="006B6F92" w:rsidP="006B6F92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D63C6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  </w:t>
                      </w:r>
                      <w:r w:rsidRPr="006D63C6">
                        <w:rPr>
                          <w:rFonts w:ascii="Eras Medium ITC" w:hAnsi="Eras Medium ITC" w:cs="Calibri"/>
                          <w:b/>
                          <w:color w:val="000000"/>
                          <w:kern w:val="28"/>
                          <w:szCs w:val="24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FOUNDATION SUBJECTS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History</w:t>
                      </w:r>
                      <w:r w:rsidR="00AE22AC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: 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Developing an understanding of personal 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chronology </w:t>
                      </w:r>
                    </w:p>
                    <w:p w:rsidR="006B6F92" w:rsidRPr="006D63C6" w:rsidRDefault="006B6F92" w:rsidP="006B6F92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Comparing childhoods from the past today</w:t>
                      </w:r>
                    </w:p>
                    <w:p w:rsidR="006B6F92" w:rsidRPr="006D63C6" w:rsidRDefault="006B6F92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</w:p>
                    <w:p w:rsidR="006B6F92" w:rsidRPr="006B6F92" w:rsidRDefault="006D63C6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D63C6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Geography,</w:t>
                      </w:r>
                      <w:r w:rsidR="006B6F92"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</w:t>
                      </w:r>
                    </w:p>
                    <w:p w:rsidR="006B6F92" w:rsidRPr="006B6F92" w:rsidRDefault="006B6F92" w:rsidP="006D63C6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="006D63C6" w:rsidRPr="006D63C6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Learning abut where we live and our local area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</w:t>
                      </w:r>
                    </w:p>
                    <w:p w:rsidR="006B6F92" w:rsidRPr="006D63C6" w:rsidRDefault="006B6F92" w:rsidP="006B6F92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="006D63C6" w:rsidRPr="006D63C6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Creating simple maps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</w:p>
                    <w:p w:rsidR="006B6F92" w:rsidRPr="006B6F92" w:rsidRDefault="006B6F92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In Art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we will be: 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Be mixing secondary colours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Identifying primary colours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Creating art with primary and secondary colours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 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In Music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we will be 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Using our bodies t</w:t>
                      </w:r>
                      <w:r w:rsidRPr="006D63C6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o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make music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Moving our bodies to music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Learning about the different features of a piece of music</w:t>
                      </w:r>
                    </w:p>
                    <w:p w:rsidR="006B6F92" w:rsidRPr="006D63C6" w:rsidRDefault="006B6F92" w:rsidP="006B6F92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Leaning a song</w:t>
                      </w:r>
                    </w:p>
                    <w:p w:rsidR="006D63C6" w:rsidRPr="006D63C6" w:rsidRDefault="006D63C6" w:rsidP="006B6F92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</w:p>
                    <w:p w:rsidR="006D63C6" w:rsidRPr="006D63C6" w:rsidRDefault="006D63C6" w:rsidP="006B6F92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</w:p>
                    <w:p w:rsidR="006D63C6" w:rsidRPr="006B6F92" w:rsidRDefault="006D63C6" w:rsidP="006D63C6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D63C6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In DT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we will be </w:t>
                      </w:r>
                    </w:p>
                    <w:p w:rsidR="006D63C6" w:rsidRPr="006B6F92" w:rsidRDefault="006D63C6" w:rsidP="006D63C6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Pr="006D63C6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Following a design structure to create windmills</w:t>
                      </w:r>
                    </w:p>
                    <w:p w:rsidR="006D63C6" w:rsidRPr="006D63C6" w:rsidRDefault="006D63C6" w:rsidP="006D63C6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Pr="006D63C6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Completing various craft activities linked to our learning</w:t>
                      </w:r>
                    </w:p>
                    <w:p w:rsidR="006D63C6" w:rsidRPr="006D63C6" w:rsidRDefault="006D63C6" w:rsidP="006D63C6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</w:p>
                    <w:p w:rsidR="006B6F92" w:rsidRPr="006B6F92" w:rsidRDefault="006B6F92" w:rsidP="006B6F92">
                      <w:pPr>
                        <w:widowControl w:val="0"/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In</w:t>
                      </w:r>
                      <w:r w:rsidR="006D63C6" w:rsidRPr="006D63C6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</w:t>
                      </w:r>
                      <w:r w:rsidR="00BF1D91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CT &amp; Computing</w:t>
                      </w:r>
                      <w:r w:rsidRPr="006D63C6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we</w:t>
                      </w:r>
                      <w:r w:rsidRPr="006D63C6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will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be learning to:</w:t>
                      </w:r>
                    </w:p>
                    <w:p w:rsidR="006B6F92" w:rsidRDefault="006B6F92" w:rsidP="006B6F92">
                      <w:pPr>
                        <w:widowControl w:val="0"/>
                        <w:spacing w:line="285" w:lineRule="auto"/>
                        <w:ind w:left="567" w:hanging="567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Using the </w:t>
                      </w:r>
                      <w:proofErr w:type="spellStart"/>
                      <w:r w:rsidR="006D63C6" w:rsidRPr="006D63C6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</w:t>
                      </w:r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pads</w:t>
                      </w:r>
                      <w:proofErr w:type="spellEnd"/>
                      <w:r w:rsidRPr="006B6F92"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to take photos and uploading them to our Dojo Portfolio</w:t>
                      </w:r>
                    </w:p>
                    <w:p w:rsidR="00AE22AC" w:rsidRPr="00AE22AC" w:rsidRDefault="00AE22AC" w:rsidP="00AE22AC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spacing w:line="285" w:lineRule="auto"/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>
                        <w:rPr>
                          <w:rFonts w:ascii="Eras Medium ITC" w:hAnsi="Eras Medium ITC"/>
                          <w:color w:val="2B2E34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Learning how to login to a laptop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/>
                          <w:b/>
                          <w:bCs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Eras Medium ITC" w:hAnsi="Eras Medium ITC"/>
                          <w:b/>
                          <w:bCs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 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u w:val="single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In Science</w:t>
                      </w:r>
                      <w:r w:rsidRPr="006B6F92"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we will be learning about</w:t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after="120" w:line="285" w:lineRule="auto"/>
                        <w:ind w:left="567" w:hanging="567"/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="00AE22AC"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weather and seasons</w:t>
                      </w:r>
                    </w:p>
                    <w:p w:rsidR="006B6F92" w:rsidRPr="006D63C6" w:rsidRDefault="006B6F92" w:rsidP="006B6F92">
                      <w:pPr>
                        <w:widowControl w:val="0"/>
                        <w:spacing w:after="120" w:line="285" w:lineRule="auto"/>
                        <w:ind w:left="567" w:hanging="567"/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Symbol" w:hAnsi="Symbol"/>
                          <w:color w:val="000000"/>
                          <w:kern w:val="28"/>
                          <w:sz w:val="20"/>
                          <w:lang w:val="x-none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</w:t>
                      </w: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standard"/>
                          <w14:cntxtAlts/>
                        </w:rPr>
                        <w:t> </w:t>
                      </w:r>
                      <w:r w:rsidR="00AE22AC"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Materials</w:t>
                      </w:r>
                      <w:r w:rsidRPr="006B6F92"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 xml:space="preserve"> </w:t>
                      </w:r>
                    </w:p>
                    <w:p w:rsidR="006B6F92" w:rsidRPr="006D63C6" w:rsidRDefault="006D63C6" w:rsidP="006B6F92">
                      <w:pPr>
                        <w:widowControl w:val="0"/>
                        <w:spacing w:after="120" w:line="285" w:lineRule="auto"/>
                        <w:ind w:left="567" w:hanging="567"/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D63C6">
                        <w:rPr>
                          <w:rFonts w:ascii="Bahnschrift SemiLight" w:hAnsi="Bahnschrift SemiLight" w:cs="Calibri"/>
                          <w:noProof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4C9CEE7B" wp14:editId="3B75C33E">
                            <wp:extent cx="2761615" cy="1762125"/>
                            <wp:effectExtent l="0" t="0" r="635" b="9525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61615" cy="1762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B6F92" w:rsidRPr="006B6F92" w:rsidRDefault="006B6F92" w:rsidP="006B6F92">
                      <w:pPr>
                        <w:widowControl w:val="0"/>
                        <w:spacing w:after="120" w:line="285" w:lineRule="auto"/>
                        <w:ind w:left="567" w:hanging="567"/>
                        <w:rPr>
                          <w:rFonts w:ascii="Eras Medium ITC" w:hAnsi="Eras Medium ITC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</w:p>
                    <w:p w:rsidR="006B6F92" w:rsidRPr="006B6F92" w:rsidRDefault="006B6F92" w:rsidP="006B6F92">
                      <w:pPr>
                        <w:widowControl w:val="0"/>
                        <w:spacing w:after="120" w:line="285" w:lineRule="auto"/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</w:pPr>
                      <w:r w:rsidRPr="006B6F92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cntxtAlts/>
                        </w:rPr>
                        <w:t> </w:t>
                      </w:r>
                    </w:p>
                    <w:p w:rsidR="006B6F92" w:rsidRPr="006D63C6" w:rsidRDefault="006B6F92" w:rsidP="006B6F92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6B6F92" w:rsidRPr="006D63C6" w:rsidRDefault="006B6F92" w:rsidP="006B6F92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D63C6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 </w:t>
                      </w:r>
                    </w:p>
                    <w:p w:rsidR="006B6F92" w:rsidRPr="006D63C6" w:rsidRDefault="006B6F92" w:rsidP="006B6F92">
                      <w:pPr>
                        <w:widowControl w:val="0"/>
                        <w:spacing w:after="120" w:line="285" w:lineRule="auto"/>
                        <w:rPr>
                          <w:rFonts w:ascii="Calibri" w:hAnsi="Calibri" w:cs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D63C6">
                        <w:rPr>
                          <w:rFonts w:ascii="Calibri" w:hAnsi="Calibri" w:cs="Calibri"/>
                          <w:color w:val="000000"/>
                          <w:kern w:val="28"/>
                          <w:sz w:val="20"/>
                          <w:lang w:val="en-GB" w:eastAsia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 </w:t>
                      </w:r>
                    </w:p>
                    <w:p w:rsidR="006B6F92" w:rsidRPr="006D63C6" w:rsidRDefault="006B6F92" w:rsidP="006B6F92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B3E0F">
        <w:rPr>
          <w:rFonts w:ascii="Eras Medium ITC" w:hAnsi="Eras Medium ITC" w:cs="Calibri"/>
          <w:noProof/>
          <w:color w:val="000000"/>
          <w:kern w:val="28"/>
          <w:sz w:val="22"/>
          <w:szCs w:val="22"/>
          <w:lang w:val="en-GB" w:eastAsia="en-GB"/>
        </w:rPr>
        <w:drawing>
          <wp:anchor distT="0" distB="0" distL="114300" distR="114300" simplePos="0" relativeHeight="251673600" behindDoc="0" locked="0" layoutInCell="1" allowOverlap="1" wp14:anchorId="147A61AC">
            <wp:simplePos x="0" y="0"/>
            <wp:positionH relativeFrom="page">
              <wp:posOffset>2857500</wp:posOffset>
            </wp:positionH>
            <wp:positionV relativeFrom="page">
              <wp:posOffset>466725</wp:posOffset>
            </wp:positionV>
            <wp:extent cx="546735" cy="523875"/>
            <wp:effectExtent l="0" t="0" r="5715" b="9525"/>
            <wp:wrapThrough wrapText="bothSides">
              <wp:wrapPolygon edited="0">
                <wp:start x="0" y="0"/>
                <wp:lineTo x="0" y="21207"/>
                <wp:lineTo x="21073" y="21207"/>
                <wp:lineTo x="21073" y="0"/>
                <wp:lineTo x="0" y="0"/>
              </wp:wrapPolygon>
            </wp:wrapThrough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51CFE9E.tmp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3E0F"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page">
              <wp:posOffset>2276475</wp:posOffset>
            </wp:positionH>
            <wp:positionV relativeFrom="margin">
              <wp:align>top</wp:align>
            </wp:positionV>
            <wp:extent cx="528955" cy="571500"/>
            <wp:effectExtent l="0" t="0" r="4445" b="0"/>
            <wp:wrapThrough wrapText="bothSides">
              <wp:wrapPolygon edited="0">
                <wp:start x="0" y="0"/>
                <wp:lineTo x="0" y="20880"/>
                <wp:lineTo x="21004" y="20880"/>
                <wp:lineTo x="21004" y="0"/>
                <wp:lineTo x="0" y="0"/>
              </wp:wrapPolygon>
            </wp:wrapThrough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51C7706.tmp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95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3E0F">
        <w:rPr>
          <w:noProof/>
        </w:rPr>
        <w:drawing>
          <wp:anchor distT="0" distB="0" distL="114300" distR="114300" simplePos="0" relativeHeight="251671552" behindDoc="0" locked="0" layoutInCell="1" allowOverlap="1" wp14:anchorId="52CB01DE">
            <wp:simplePos x="0" y="0"/>
            <wp:positionH relativeFrom="page">
              <wp:posOffset>1647825</wp:posOffset>
            </wp:positionH>
            <wp:positionV relativeFrom="page">
              <wp:posOffset>466725</wp:posOffset>
            </wp:positionV>
            <wp:extent cx="539206" cy="542925"/>
            <wp:effectExtent l="0" t="0" r="0" b="0"/>
            <wp:wrapThrough wrapText="bothSides">
              <wp:wrapPolygon edited="0">
                <wp:start x="0" y="0"/>
                <wp:lineTo x="0" y="20463"/>
                <wp:lineTo x="20608" y="20463"/>
                <wp:lineTo x="20608" y="0"/>
                <wp:lineTo x="0" y="0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51CBBD3.tmp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206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FB4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0</wp:posOffset>
                </wp:positionV>
                <wp:extent cx="2953385" cy="97536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3385" cy="975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b/>
                                <w:bCs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b/>
                                <w:bCs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ENGLISH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We will be: 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* </w:t>
                            </w:r>
                            <w:r w:rsidR="006B6F92"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Writing sentences</w:t>
                            </w: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which make sense, using capital letters, full stops and finger spaces.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*</w:t>
                            </w:r>
                            <w:r w:rsidR="006D63C6"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Spelling Common</w:t>
                            </w: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Exception Words. A list of the Year 1 word</w:t>
                            </w:r>
                            <w:r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will be sent home with your child’s reading book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 * Learning about adjectives and using them in our speaking and writing.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* Forming letters correctly, sitting them on the line and making sure they are the correct height.</w:t>
                            </w:r>
                          </w:p>
                          <w:p w:rsidR="00696319" w:rsidRPr="00696319" w:rsidRDefault="00696319" w:rsidP="006B6F92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* </w:t>
                            </w:r>
                            <w:r w:rsidR="006B6F92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Retelling and creating our own stories, parts of a story</w:t>
                            </w:r>
                          </w:p>
                          <w:p w:rsid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* Reading stories, poems, non-fiction, rhymes, chants.</w:t>
                            </w:r>
                          </w:p>
                          <w:p w:rsidR="00696319" w:rsidRPr="00E430AD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E430AD">
                              <w:rPr>
                                <w:rFonts w:ascii="Eras Medium ITC" w:hAnsi="Eras Medium ITC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PHONICS</w:t>
                            </w:r>
                          </w:p>
                          <w:p w:rsid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Children are put in to phonics groups based on which phase they are currently working i</w:t>
                            </w:r>
                            <w:r w:rsid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n. They will either be working with Mrs Carr</w:t>
                            </w:r>
                            <w:r w:rsidR="00FB54A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/Mrs Moore,</w:t>
                            </w:r>
                            <w:r w:rsid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Miss Parry</w:t>
                            </w:r>
                            <w:r w:rsidR="00FB54A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, </w:t>
                            </w:r>
                            <w:r w:rsid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Miss Fleming</w:t>
                            </w:r>
                            <w:r w:rsidR="00FB54A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or Miss </w:t>
                            </w:r>
                            <w:proofErr w:type="spellStart"/>
                            <w:r w:rsidR="00FB54A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Steventon</w:t>
                            </w:r>
                            <w:proofErr w:type="spellEnd"/>
                            <w:r w:rsidR="00FB54A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.</w:t>
                            </w:r>
                            <w:r w:rsid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 Updates about what each of these groups are </w:t>
                            </w:r>
                            <w:r w:rsidR="006B6F92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learning about</w:t>
                            </w:r>
                            <w:r w:rsid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 will be put on class dojo. </w:t>
                            </w:r>
                          </w:p>
                          <w:p w:rsidR="00E430AD" w:rsidRDefault="00E430AD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b/>
                                <w:bCs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E430AD">
                              <w:rPr>
                                <w:rFonts w:ascii="Eras Medium ITC" w:hAnsi="Eras Medium ITC" w:cs="Calibri"/>
                                <w:b/>
                                <w:bCs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MATHS</w:t>
                            </w:r>
                          </w:p>
                          <w:p w:rsidR="006B6F92" w:rsidRPr="006B6F92" w:rsidRDefault="006B6F92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bCs/>
                                <w:i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B6F92">
                              <w:rPr>
                                <w:rFonts w:ascii="Eras Medium ITC" w:hAnsi="Eras Medium ITC" w:cs="Calibri"/>
                                <w:bCs/>
                                <w:i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Working with numbers up to 20</w:t>
                            </w:r>
                          </w:p>
                          <w:p w:rsidR="00E430AD" w:rsidRPr="00E430AD" w:rsidRDefault="00E430AD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Sorting objects in different ways, explaining our thinking. </w:t>
                            </w:r>
                          </w:p>
                          <w:p w:rsidR="00E430AD" w:rsidRPr="00E430AD" w:rsidRDefault="00E430AD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Counting objects using 1:1 correspondence. </w:t>
                            </w:r>
                          </w:p>
                          <w:p w:rsidR="00E430AD" w:rsidRPr="00E430AD" w:rsidRDefault="00E430AD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Counting backwards and forwards starting at different numbers.</w:t>
                            </w:r>
                          </w:p>
                          <w:p w:rsidR="00E430AD" w:rsidRPr="00E430AD" w:rsidRDefault="00E430AD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 xml:space="preserve">Finding one more and one less than given number. </w:t>
                            </w:r>
                          </w:p>
                          <w:p w:rsidR="00E430AD" w:rsidRPr="00E430AD" w:rsidRDefault="00E430AD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E430AD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Using symbols &lt;,&gt; and = to compare numbers.</w:t>
                            </w:r>
                          </w:p>
                          <w:p w:rsidR="00E430AD" w:rsidRPr="00E430AD" w:rsidRDefault="006B6F92" w:rsidP="00E430AD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hAnsi="Calibri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2D and 3D shapes</w:t>
                            </w:r>
                          </w:p>
                          <w:p w:rsidR="00E430AD" w:rsidRDefault="00E430AD" w:rsidP="00E430AD">
                            <w:pPr>
                              <w:widowControl w:val="0"/>
                              <w:rPr>
                                <w:rFonts w:ascii="Eras Medium ITC" w:hAnsi="Eras Medium ITC"/>
                                <w:b/>
                                <w:bCs/>
                                <w:szCs w:val="24"/>
                              </w:rPr>
                            </w:pPr>
                          </w:p>
                          <w:p w:rsidR="006D63C6" w:rsidRDefault="00E430AD" w:rsidP="00E430AD">
                            <w:pPr>
                              <w:widowControl w:val="0"/>
                              <w:rPr>
                                <w:rFonts w:ascii="Eras Medium ITC" w:hAnsi="Eras Medium ITC"/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b/>
                                <w:bCs/>
                                <w:szCs w:val="24"/>
                              </w:rPr>
                              <w:t xml:space="preserve">PSHE </w:t>
                            </w:r>
                          </w:p>
                          <w:p w:rsidR="00E430AD" w:rsidRDefault="00E430AD" w:rsidP="006D63C6">
                            <w:pPr>
                              <w:widowControl w:val="0"/>
                              <w:jc w:val="both"/>
                              <w:rPr>
                                <w:rFonts w:ascii="Eras Medium ITC" w:hAnsi="Eras Medium ITC"/>
                                <w:szCs w:val="24"/>
                                <w:lang w:val="en-GB" w:eastAsia="en-GB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Cs w:val="24"/>
                                <w:u w:val="single"/>
                              </w:rPr>
                              <w:t xml:space="preserve">‘Being me in my world’. </w:t>
                            </w:r>
                          </w:p>
                          <w:p w:rsidR="00E430AD" w:rsidRDefault="00E430AD" w:rsidP="00E430AD">
                            <w:pPr>
                              <w:widowControl w:val="0"/>
                              <w:ind w:left="567" w:hanging="567"/>
                              <w:rPr>
                                <w:rFonts w:ascii="Eras Medium ITC" w:hAnsi="Eras Medium ITC"/>
                                <w:szCs w:val="24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Eras Medium ITC" w:hAnsi="Eras Medium ITC"/>
                                <w:szCs w:val="24"/>
                              </w:rPr>
                              <w:t>Feeling safe and special</w:t>
                            </w:r>
                          </w:p>
                          <w:p w:rsidR="00E430AD" w:rsidRDefault="00E430AD" w:rsidP="00E430AD">
                            <w:pPr>
                              <w:widowControl w:val="0"/>
                              <w:ind w:left="567" w:hanging="567"/>
                              <w:rPr>
                                <w:rFonts w:ascii="Eras Medium ITC" w:hAnsi="Eras Medium ITC"/>
                                <w:szCs w:val="24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Eras Medium ITC" w:hAnsi="Eras Medium ITC"/>
                                <w:szCs w:val="24"/>
                              </w:rPr>
                              <w:t>Being part of a class</w:t>
                            </w:r>
                          </w:p>
                          <w:p w:rsidR="00E430AD" w:rsidRDefault="00E430AD" w:rsidP="00E430AD">
                            <w:pPr>
                              <w:widowControl w:val="0"/>
                              <w:ind w:left="567" w:hanging="567"/>
                              <w:rPr>
                                <w:rFonts w:ascii="Eras Medium ITC" w:hAnsi="Eras Medium ITC"/>
                                <w:szCs w:val="24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Eras Medium ITC" w:hAnsi="Eras Medium ITC"/>
                                <w:szCs w:val="24"/>
                              </w:rPr>
                              <w:t xml:space="preserve">Understanding consequences </w:t>
                            </w:r>
                          </w:p>
                          <w:p w:rsidR="00E430AD" w:rsidRDefault="00E430AD" w:rsidP="00E430AD">
                            <w:pPr>
                              <w:widowControl w:val="0"/>
                              <w:rPr>
                                <w:rFonts w:ascii="Calibri" w:hAnsi="Calibri"/>
                                <w:sz w:val="20"/>
                              </w:rPr>
                            </w:pPr>
                            <w:r>
                              <w:t> </w:t>
                            </w:r>
                          </w:p>
                          <w:p w:rsidR="00E430AD" w:rsidRPr="00696319" w:rsidRDefault="00E430AD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Eras Medium ITC" w:hAnsi="Eras Medium ITC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> 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2"/>
                                <w:szCs w:val="22"/>
                                <w:lang w:val="en-GB" w:eastAsia="en-GB"/>
                              </w:rPr>
                              <w:tab/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 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 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 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 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 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Cs w:val="24"/>
                                <w:lang w:val="en-GB" w:eastAsia="en-GB"/>
                              </w:rPr>
                              <w:t>Phonics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  <w:t> 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  <w:t> 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Bahnschrift SemiLight" w:hAnsi="Bahnschrift SemiLight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  <w:t> </w:t>
                            </w:r>
                          </w:p>
                          <w:p w:rsidR="00696319" w:rsidRPr="00696319" w:rsidRDefault="00696319" w:rsidP="00696319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hAnsi="Calibri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</w:pPr>
                            <w:r w:rsidRPr="00696319">
                              <w:rPr>
                                <w:rFonts w:ascii="Calibri" w:hAnsi="Calibri" w:cs="Calibri"/>
                                <w:color w:val="000000"/>
                                <w:kern w:val="28"/>
                                <w:sz w:val="20"/>
                                <w:lang w:val="en-GB" w:eastAsia="en-GB"/>
                              </w:rPr>
                              <w:t> </w:t>
                            </w:r>
                          </w:p>
                          <w:p w:rsidR="00696319" w:rsidRDefault="0069631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47" type="#_x0000_t202" style="position:absolute;margin-left:1pt;margin-top:0;width:232.55pt;height:76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" stroked="f">
                <v:textbox>
                  <w:txbxContent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b/>
                          <w:bCs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b/>
                          <w:bCs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ENGLISH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We will be: 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* </w:t>
                      </w:r>
                      <w:r w:rsidR="006B6F92"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Writing sentences</w:t>
                      </w: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which make sense, using capital letters, full stops and finger spaces.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*</w:t>
                      </w:r>
                      <w:r w:rsidR="006D63C6"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Spelling Common</w:t>
                      </w: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Exception Words. A list of the Year 1 word</w:t>
                      </w:r>
                      <w:r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will be sent home with your child’s reading book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 * Learning about adjectives and using them in our speaking and writing.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* Forming letters correctly, sitting them on the line and making sure they are the correct height.</w:t>
                      </w:r>
                    </w:p>
                    <w:p w:rsidR="00696319" w:rsidRPr="00696319" w:rsidRDefault="00696319" w:rsidP="006B6F92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* </w:t>
                      </w:r>
                      <w:r w:rsidR="006B6F92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Retelling and creating our own stories, parts of a story</w:t>
                      </w:r>
                    </w:p>
                    <w:p w:rsid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* Reading stories, poems, non-fiction, rhymes, chants.</w:t>
                      </w:r>
                    </w:p>
                    <w:p w:rsidR="00696319" w:rsidRPr="00E430AD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b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E430AD">
                        <w:rPr>
                          <w:rFonts w:ascii="Eras Medium ITC" w:hAnsi="Eras Medium ITC" w:cs="Calibri"/>
                          <w:b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PHONICS</w:t>
                      </w:r>
                    </w:p>
                    <w:p w:rsid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Children are put in to phonics groups based on which phase they are currently working i</w:t>
                      </w:r>
                      <w:r w:rsid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n. They will either be working with Mrs Carr</w:t>
                      </w:r>
                      <w:r w:rsidR="00FB54A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/Mrs Moore,</w:t>
                      </w:r>
                      <w:r w:rsid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Miss Parry</w:t>
                      </w:r>
                      <w:r w:rsidR="00FB54A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, </w:t>
                      </w:r>
                      <w:r w:rsid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Miss Fleming</w:t>
                      </w:r>
                      <w:r w:rsidR="00FB54A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or Miss </w:t>
                      </w:r>
                      <w:proofErr w:type="spellStart"/>
                      <w:r w:rsidR="00FB54A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Steventon</w:t>
                      </w:r>
                      <w:proofErr w:type="spellEnd"/>
                      <w:r w:rsidR="00FB54A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.</w:t>
                      </w:r>
                      <w:r w:rsid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 Updates about what each of these groups are </w:t>
                      </w:r>
                      <w:r w:rsidR="006B6F92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learning about</w:t>
                      </w:r>
                      <w:r w:rsid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 will be put on class dojo. </w:t>
                      </w:r>
                    </w:p>
                    <w:p w:rsidR="00E430AD" w:rsidRDefault="00E430AD" w:rsidP="00E430AD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b/>
                          <w:bCs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E430AD">
                        <w:rPr>
                          <w:rFonts w:ascii="Eras Medium ITC" w:hAnsi="Eras Medium ITC" w:cs="Calibri"/>
                          <w:b/>
                          <w:bCs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MATHS</w:t>
                      </w:r>
                    </w:p>
                    <w:p w:rsidR="006B6F92" w:rsidRPr="006B6F92" w:rsidRDefault="006B6F92" w:rsidP="00E430AD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bCs/>
                          <w:i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B6F92">
                        <w:rPr>
                          <w:rFonts w:ascii="Eras Medium ITC" w:hAnsi="Eras Medium ITC" w:cs="Calibri"/>
                          <w:bCs/>
                          <w:i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Working with numbers up to 20</w:t>
                      </w:r>
                    </w:p>
                    <w:p w:rsidR="00E430AD" w:rsidRPr="00E430AD" w:rsidRDefault="00E430AD" w:rsidP="00E430AD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Sorting objects in different ways, explaining our thinking. </w:t>
                      </w:r>
                    </w:p>
                    <w:p w:rsidR="00E430AD" w:rsidRPr="00E430AD" w:rsidRDefault="00E430AD" w:rsidP="00E430AD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Counting objects using 1:1 correspondence. </w:t>
                      </w:r>
                    </w:p>
                    <w:p w:rsidR="00E430AD" w:rsidRPr="00E430AD" w:rsidRDefault="00E430AD" w:rsidP="00E430AD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Counting backwards and forwards starting at different numbers.</w:t>
                      </w:r>
                    </w:p>
                    <w:p w:rsidR="00E430AD" w:rsidRPr="00E430AD" w:rsidRDefault="00E430AD" w:rsidP="00E430AD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 xml:space="preserve">Finding one more and one less than given number. </w:t>
                      </w:r>
                    </w:p>
                    <w:p w:rsidR="00E430AD" w:rsidRPr="00E430AD" w:rsidRDefault="00E430AD" w:rsidP="00E430AD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E430AD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Using symbols &lt;,&gt; and = to compare numbers.</w:t>
                      </w:r>
                    </w:p>
                    <w:p w:rsidR="00E430AD" w:rsidRPr="00E430AD" w:rsidRDefault="006B6F92" w:rsidP="00E430AD">
                      <w:pPr>
                        <w:widowControl w:val="0"/>
                        <w:spacing w:after="120" w:line="285" w:lineRule="auto"/>
                        <w:rPr>
                          <w:rFonts w:ascii="Calibri" w:hAnsi="Calibri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</w:pPr>
                      <w:r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2D and 3D shapes</w:t>
                      </w:r>
                    </w:p>
                    <w:p w:rsidR="00E430AD" w:rsidRDefault="00E430AD" w:rsidP="00E430AD">
                      <w:pPr>
                        <w:widowControl w:val="0"/>
                        <w:rPr>
                          <w:rFonts w:ascii="Eras Medium ITC" w:hAnsi="Eras Medium ITC"/>
                          <w:b/>
                          <w:bCs/>
                          <w:szCs w:val="24"/>
                        </w:rPr>
                      </w:pPr>
                    </w:p>
                    <w:p w:rsidR="006D63C6" w:rsidRDefault="00E430AD" w:rsidP="00E430AD">
                      <w:pPr>
                        <w:widowControl w:val="0"/>
                        <w:rPr>
                          <w:rFonts w:ascii="Eras Medium ITC" w:hAnsi="Eras Medium ITC"/>
                          <w:b/>
                          <w:bCs/>
                          <w:szCs w:val="24"/>
                        </w:rPr>
                      </w:pPr>
                      <w:r>
                        <w:rPr>
                          <w:rFonts w:ascii="Eras Medium ITC" w:hAnsi="Eras Medium ITC"/>
                          <w:b/>
                          <w:bCs/>
                          <w:szCs w:val="24"/>
                        </w:rPr>
                        <w:t xml:space="preserve">PSHE </w:t>
                      </w:r>
                    </w:p>
                    <w:p w:rsidR="00E430AD" w:rsidRDefault="00E430AD" w:rsidP="006D63C6">
                      <w:pPr>
                        <w:widowControl w:val="0"/>
                        <w:jc w:val="both"/>
                        <w:rPr>
                          <w:rFonts w:ascii="Eras Medium ITC" w:hAnsi="Eras Medium ITC"/>
                          <w:szCs w:val="24"/>
                          <w:lang w:val="en-GB" w:eastAsia="en-GB"/>
                        </w:rPr>
                      </w:pPr>
                      <w:r>
                        <w:rPr>
                          <w:rFonts w:ascii="Eras Medium ITC" w:hAnsi="Eras Medium ITC"/>
                          <w:szCs w:val="24"/>
                          <w:u w:val="single"/>
                        </w:rPr>
                        <w:t xml:space="preserve">‘Being me in my world’. </w:t>
                      </w:r>
                    </w:p>
                    <w:p w:rsidR="00E430AD" w:rsidRDefault="00E430AD" w:rsidP="00E430AD">
                      <w:pPr>
                        <w:widowControl w:val="0"/>
                        <w:ind w:left="567" w:hanging="567"/>
                        <w:rPr>
                          <w:rFonts w:ascii="Eras Medium ITC" w:hAnsi="Eras Medium ITC"/>
                          <w:szCs w:val="24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Eras Medium ITC" w:hAnsi="Eras Medium ITC"/>
                          <w:szCs w:val="24"/>
                        </w:rPr>
                        <w:t>Feeling safe and special</w:t>
                      </w:r>
                    </w:p>
                    <w:p w:rsidR="00E430AD" w:rsidRDefault="00E430AD" w:rsidP="00E430AD">
                      <w:pPr>
                        <w:widowControl w:val="0"/>
                        <w:ind w:left="567" w:hanging="567"/>
                        <w:rPr>
                          <w:rFonts w:ascii="Eras Medium ITC" w:hAnsi="Eras Medium ITC"/>
                          <w:szCs w:val="24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Eras Medium ITC" w:hAnsi="Eras Medium ITC"/>
                          <w:szCs w:val="24"/>
                        </w:rPr>
                        <w:t>Being part of a class</w:t>
                      </w:r>
                    </w:p>
                    <w:p w:rsidR="00E430AD" w:rsidRDefault="00E430AD" w:rsidP="00E430AD">
                      <w:pPr>
                        <w:widowControl w:val="0"/>
                        <w:ind w:left="567" w:hanging="567"/>
                        <w:rPr>
                          <w:rFonts w:ascii="Eras Medium ITC" w:hAnsi="Eras Medium ITC"/>
                          <w:szCs w:val="24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Eras Medium ITC" w:hAnsi="Eras Medium ITC"/>
                          <w:szCs w:val="24"/>
                        </w:rPr>
                        <w:t xml:space="preserve">Understanding consequences </w:t>
                      </w:r>
                    </w:p>
                    <w:p w:rsidR="00E430AD" w:rsidRDefault="00E430AD" w:rsidP="00E430AD">
                      <w:pPr>
                        <w:widowControl w:val="0"/>
                        <w:rPr>
                          <w:rFonts w:ascii="Calibri" w:hAnsi="Calibri"/>
                          <w:sz w:val="20"/>
                        </w:rPr>
                      </w:pPr>
                      <w:r>
                        <w:t> </w:t>
                      </w:r>
                    </w:p>
                    <w:p w:rsidR="00E430AD" w:rsidRPr="00696319" w:rsidRDefault="00E430AD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Eras Medium ITC" w:hAnsi="Eras Medium ITC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> 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2"/>
                          <w:szCs w:val="22"/>
                          <w:lang w:val="en-GB" w:eastAsia="en-GB"/>
                        </w:rPr>
                        <w:tab/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 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 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 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 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 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Cs w:val="24"/>
                          <w:lang w:val="en-GB" w:eastAsia="en-GB"/>
                        </w:rPr>
                        <w:t>Phonics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  <w:t> 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  <w:t> 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</w:pPr>
                      <w:r w:rsidRPr="00696319">
                        <w:rPr>
                          <w:rFonts w:ascii="Bahnschrift SemiLight" w:hAnsi="Bahnschrift SemiLight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  <w:t> </w:t>
                      </w:r>
                    </w:p>
                    <w:p w:rsidR="00696319" w:rsidRPr="00696319" w:rsidRDefault="00696319" w:rsidP="00696319">
                      <w:pPr>
                        <w:widowControl w:val="0"/>
                        <w:spacing w:after="120" w:line="285" w:lineRule="auto"/>
                        <w:rPr>
                          <w:rFonts w:ascii="Calibri" w:hAnsi="Calibri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</w:pPr>
                      <w:r w:rsidRPr="00696319">
                        <w:rPr>
                          <w:rFonts w:ascii="Calibri" w:hAnsi="Calibri" w:cs="Calibri"/>
                          <w:color w:val="000000"/>
                          <w:kern w:val="28"/>
                          <w:sz w:val="20"/>
                          <w:lang w:val="en-GB" w:eastAsia="en-GB"/>
                        </w:rPr>
                        <w:t> </w:t>
                      </w:r>
                    </w:p>
                    <w:p w:rsidR="00696319" w:rsidRDefault="00696319"/>
                  </w:txbxContent>
                </v:textbox>
                <w10:wrap type="square"/>
              </v:shape>
            </w:pict>
          </mc:Fallback>
        </mc:AlternateContent>
      </w:r>
    </w:p>
    <w:p w:rsidR="00696319" w:rsidRPr="005F15C6" w:rsidRDefault="00696319" w:rsidP="005F15C6"/>
    <w:sectPr w:rsidR="00696319" w:rsidRPr="005F15C6" w:rsidSect="00094196">
      <w:type w:val="continuous"/>
      <w:pgSz w:w="11906" w:h="16838"/>
      <w:pgMar w:top="720" w:right="720" w:bottom="720" w:left="720" w:header="720" w:footer="720" w:gutter="0"/>
      <w:paperSrc w:first="15" w:other="15"/>
      <w:pgBorders w:offsetFrom="page">
        <w:top w:val="dashed" w:sz="36" w:space="24" w:color="FF0000"/>
        <w:left w:val="dashed" w:sz="36" w:space="24" w:color="FF0000"/>
        <w:bottom w:val="dashed" w:sz="36" w:space="24" w:color="FF0000"/>
        <w:right w:val="dashed" w:sz="36" w:space="24" w:color="FF0000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2DDD" w:rsidRDefault="00B82DDD">
      <w:r>
        <w:separator/>
      </w:r>
    </w:p>
  </w:endnote>
  <w:endnote w:type="continuationSeparator" w:id="0">
    <w:p w:rsidR="00B82DDD" w:rsidRDefault="00B82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2DDD" w:rsidRDefault="00B82DDD">
      <w:r>
        <w:separator/>
      </w:r>
    </w:p>
  </w:footnote>
  <w:footnote w:type="continuationSeparator" w:id="0">
    <w:p w:rsidR="00B82DDD" w:rsidRDefault="00B82D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4691_"/>
      </v:shape>
    </w:pict>
  </w:numPicBullet>
  <w:abstractNum w:abstractNumId="0" w15:restartNumberingAfterBreak="0">
    <w:nsid w:val="FFFFFF7C"/>
    <w:multiLevelType w:val="singleLevel"/>
    <w:tmpl w:val="6112645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29059C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A4294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0749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384414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622B82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D612C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E30F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8C475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3C41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2DC0A47"/>
    <w:multiLevelType w:val="hybridMultilevel"/>
    <w:tmpl w:val="F8687002"/>
    <w:lvl w:ilvl="0" w:tplc="D0B08784">
      <w:start w:val="1"/>
      <w:numFmt w:val="decimal"/>
      <w:pStyle w:val="List2"/>
      <w:lvlText w:val="%1."/>
      <w:lvlJc w:val="left"/>
      <w:pPr>
        <w:tabs>
          <w:tab w:val="num" w:pos="792"/>
        </w:tabs>
        <w:ind w:left="792" w:hanging="360"/>
      </w:pPr>
      <w:rPr>
        <w:rFonts w:ascii="Comic Sans MS" w:hAnsi="Comic Sans MS" w:hint="default"/>
        <w:b/>
        <w:i w:val="0"/>
        <w:color w:val="3366FF"/>
        <w:sz w:val="24"/>
        <w:szCs w:val="24"/>
      </w:rPr>
    </w:lvl>
    <w:lvl w:ilvl="1" w:tplc="49B404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9485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5A9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EECE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32A7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C458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D8F4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BE7D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AE7785"/>
    <w:multiLevelType w:val="hybridMultilevel"/>
    <w:tmpl w:val="FBD4A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70778C"/>
    <w:multiLevelType w:val="hybridMultilevel"/>
    <w:tmpl w:val="FDDA3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A765EB"/>
    <w:multiLevelType w:val="hybridMultilevel"/>
    <w:tmpl w:val="8F52A894"/>
    <w:lvl w:ilvl="0" w:tplc="AB5EB7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654216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1BA06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0EB9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2E63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B7697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D8CA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DBE9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0D660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C66A1"/>
    <w:multiLevelType w:val="hybridMultilevel"/>
    <w:tmpl w:val="68C244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9A0FC1"/>
    <w:multiLevelType w:val="hybridMultilevel"/>
    <w:tmpl w:val="094ACE8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FA6479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19B65A3"/>
    <w:multiLevelType w:val="hybridMultilevel"/>
    <w:tmpl w:val="CD888F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3657DC3"/>
    <w:multiLevelType w:val="hybridMultilevel"/>
    <w:tmpl w:val="BEAA05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BFD4BCA"/>
    <w:multiLevelType w:val="hybridMultilevel"/>
    <w:tmpl w:val="6EE83BBA"/>
    <w:lvl w:ilvl="0" w:tplc="0809000F">
      <w:start w:val="1"/>
      <w:numFmt w:val="decimal"/>
      <w:lvlText w:val="%1."/>
      <w:lvlJc w:val="left"/>
      <w:pPr>
        <w:ind w:left="1740" w:hanging="360"/>
      </w:pPr>
    </w:lvl>
    <w:lvl w:ilvl="1" w:tplc="08090019" w:tentative="1">
      <w:start w:val="1"/>
      <w:numFmt w:val="lowerLetter"/>
      <w:lvlText w:val="%2."/>
      <w:lvlJc w:val="left"/>
      <w:pPr>
        <w:ind w:left="2460" w:hanging="360"/>
      </w:pPr>
    </w:lvl>
    <w:lvl w:ilvl="2" w:tplc="0809001B" w:tentative="1">
      <w:start w:val="1"/>
      <w:numFmt w:val="lowerRoman"/>
      <w:lvlText w:val="%3."/>
      <w:lvlJc w:val="right"/>
      <w:pPr>
        <w:ind w:left="3180" w:hanging="180"/>
      </w:pPr>
    </w:lvl>
    <w:lvl w:ilvl="3" w:tplc="0809000F" w:tentative="1">
      <w:start w:val="1"/>
      <w:numFmt w:val="decimal"/>
      <w:lvlText w:val="%4."/>
      <w:lvlJc w:val="left"/>
      <w:pPr>
        <w:ind w:left="3900" w:hanging="360"/>
      </w:pPr>
    </w:lvl>
    <w:lvl w:ilvl="4" w:tplc="08090019" w:tentative="1">
      <w:start w:val="1"/>
      <w:numFmt w:val="lowerLetter"/>
      <w:lvlText w:val="%5."/>
      <w:lvlJc w:val="left"/>
      <w:pPr>
        <w:ind w:left="4620" w:hanging="360"/>
      </w:pPr>
    </w:lvl>
    <w:lvl w:ilvl="5" w:tplc="0809001B" w:tentative="1">
      <w:start w:val="1"/>
      <w:numFmt w:val="lowerRoman"/>
      <w:lvlText w:val="%6."/>
      <w:lvlJc w:val="right"/>
      <w:pPr>
        <w:ind w:left="5340" w:hanging="180"/>
      </w:pPr>
    </w:lvl>
    <w:lvl w:ilvl="6" w:tplc="0809000F" w:tentative="1">
      <w:start w:val="1"/>
      <w:numFmt w:val="decimal"/>
      <w:lvlText w:val="%7."/>
      <w:lvlJc w:val="left"/>
      <w:pPr>
        <w:ind w:left="6060" w:hanging="360"/>
      </w:pPr>
    </w:lvl>
    <w:lvl w:ilvl="7" w:tplc="08090019" w:tentative="1">
      <w:start w:val="1"/>
      <w:numFmt w:val="lowerLetter"/>
      <w:lvlText w:val="%8."/>
      <w:lvlJc w:val="left"/>
      <w:pPr>
        <w:ind w:left="6780" w:hanging="360"/>
      </w:pPr>
    </w:lvl>
    <w:lvl w:ilvl="8" w:tplc="080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0" w15:restartNumberingAfterBreak="0">
    <w:nsid w:val="5F75502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78D73268"/>
    <w:multiLevelType w:val="hybridMultilevel"/>
    <w:tmpl w:val="3D8A40A8"/>
    <w:lvl w:ilvl="0" w:tplc="9A1E19AC">
      <w:start w:val="1"/>
      <w:numFmt w:val="bullet"/>
      <w:pStyle w:val="List"/>
      <w:lvlText w:val=""/>
      <w:lvlJc w:val="left"/>
      <w:pPr>
        <w:tabs>
          <w:tab w:val="num" w:pos="720"/>
        </w:tabs>
        <w:ind w:left="720" w:hanging="288"/>
      </w:pPr>
      <w:rPr>
        <w:rFonts w:ascii="Symbol" w:hAnsi="Symbol" w:hint="default"/>
        <w:color w:val="3366FF"/>
        <w:sz w:val="22"/>
        <w:szCs w:val="22"/>
      </w:rPr>
    </w:lvl>
    <w:lvl w:ilvl="1" w:tplc="596AAD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C82E9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EC3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C8A6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AA99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4E15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EA208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02CD2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1"/>
  </w:num>
  <w:num w:numId="12">
    <w:abstractNumId w:val="10"/>
  </w:num>
  <w:num w:numId="13">
    <w:abstractNumId w:val="20"/>
  </w:num>
  <w:num w:numId="14">
    <w:abstractNumId w:val="16"/>
  </w:num>
  <w:num w:numId="15">
    <w:abstractNumId w:val="13"/>
  </w:num>
  <w:num w:numId="16">
    <w:abstractNumId w:val="19"/>
  </w:num>
  <w:num w:numId="17">
    <w:abstractNumId w:val="14"/>
  </w:num>
  <w:num w:numId="18">
    <w:abstractNumId w:val="18"/>
  </w:num>
  <w:num w:numId="19">
    <w:abstractNumId w:val="17"/>
  </w:num>
  <w:num w:numId="20">
    <w:abstractNumId w:val="15"/>
  </w:num>
  <w:num w:numId="21">
    <w:abstractNumId w:val="1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B7E"/>
    <w:rsid w:val="0000471C"/>
    <w:rsid w:val="00030FD8"/>
    <w:rsid w:val="000319C9"/>
    <w:rsid w:val="00032B02"/>
    <w:rsid w:val="000451E4"/>
    <w:rsid w:val="0004772F"/>
    <w:rsid w:val="00056EB1"/>
    <w:rsid w:val="00057DB9"/>
    <w:rsid w:val="0008207A"/>
    <w:rsid w:val="00084BDD"/>
    <w:rsid w:val="00094196"/>
    <w:rsid w:val="000A2035"/>
    <w:rsid w:val="000A26CD"/>
    <w:rsid w:val="000B4C2B"/>
    <w:rsid w:val="000B5D90"/>
    <w:rsid w:val="000C0D53"/>
    <w:rsid w:val="000C5A3D"/>
    <w:rsid w:val="000E2635"/>
    <w:rsid w:val="000F2C6F"/>
    <w:rsid w:val="000F70BB"/>
    <w:rsid w:val="00107D75"/>
    <w:rsid w:val="0011027D"/>
    <w:rsid w:val="0011403D"/>
    <w:rsid w:val="001227BD"/>
    <w:rsid w:val="00153087"/>
    <w:rsid w:val="0018297A"/>
    <w:rsid w:val="00197B47"/>
    <w:rsid w:val="001B495B"/>
    <w:rsid w:val="001B55B9"/>
    <w:rsid w:val="001C506E"/>
    <w:rsid w:val="001E095C"/>
    <w:rsid w:val="002256F9"/>
    <w:rsid w:val="0023358A"/>
    <w:rsid w:val="00251E85"/>
    <w:rsid w:val="00263734"/>
    <w:rsid w:val="00267A44"/>
    <w:rsid w:val="00283989"/>
    <w:rsid w:val="00292C88"/>
    <w:rsid w:val="002B13BB"/>
    <w:rsid w:val="002D4529"/>
    <w:rsid w:val="002F7227"/>
    <w:rsid w:val="0030238C"/>
    <w:rsid w:val="00306D90"/>
    <w:rsid w:val="00314752"/>
    <w:rsid w:val="003568B0"/>
    <w:rsid w:val="00357424"/>
    <w:rsid w:val="00397128"/>
    <w:rsid w:val="003A1DB8"/>
    <w:rsid w:val="003A2024"/>
    <w:rsid w:val="003A5641"/>
    <w:rsid w:val="003B7FD1"/>
    <w:rsid w:val="003C3A44"/>
    <w:rsid w:val="00417CE3"/>
    <w:rsid w:val="0042706E"/>
    <w:rsid w:val="004458D7"/>
    <w:rsid w:val="00450DA9"/>
    <w:rsid w:val="00480F14"/>
    <w:rsid w:val="00485AB1"/>
    <w:rsid w:val="00486B5F"/>
    <w:rsid w:val="00486D74"/>
    <w:rsid w:val="004B63CD"/>
    <w:rsid w:val="004C6FF2"/>
    <w:rsid w:val="004E0C62"/>
    <w:rsid w:val="004E17B5"/>
    <w:rsid w:val="004F3E63"/>
    <w:rsid w:val="005000EE"/>
    <w:rsid w:val="005053CB"/>
    <w:rsid w:val="00511296"/>
    <w:rsid w:val="00511A4F"/>
    <w:rsid w:val="00517310"/>
    <w:rsid w:val="00544D01"/>
    <w:rsid w:val="005470E1"/>
    <w:rsid w:val="00572761"/>
    <w:rsid w:val="00591DE6"/>
    <w:rsid w:val="00597AA8"/>
    <w:rsid w:val="005A02B6"/>
    <w:rsid w:val="005C37BC"/>
    <w:rsid w:val="005C43E6"/>
    <w:rsid w:val="005F15C6"/>
    <w:rsid w:val="006343DD"/>
    <w:rsid w:val="00634C7D"/>
    <w:rsid w:val="00641426"/>
    <w:rsid w:val="00642324"/>
    <w:rsid w:val="006631E8"/>
    <w:rsid w:val="00672F36"/>
    <w:rsid w:val="0067664A"/>
    <w:rsid w:val="00681976"/>
    <w:rsid w:val="00696319"/>
    <w:rsid w:val="006A2E91"/>
    <w:rsid w:val="006A3919"/>
    <w:rsid w:val="006A5E32"/>
    <w:rsid w:val="006A6C41"/>
    <w:rsid w:val="006B1ACF"/>
    <w:rsid w:val="006B36D8"/>
    <w:rsid w:val="006B6F92"/>
    <w:rsid w:val="006D63C6"/>
    <w:rsid w:val="006E31E0"/>
    <w:rsid w:val="006F41BC"/>
    <w:rsid w:val="007141E1"/>
    <w:rsid w:val="00724115"/>
    <w:rsid w:val="0073108E"/>
    <w:rsid w:val="007348D3"/>
    <w:rsid w:val="007645B1"/>
    <w:rsid w:val="007713E3"/>
    <w:rsid w:val="007B1B68"/>
    <w:rsid w:val="007D23EF"/>
    <w:rsid w:val="007E2D2B"/>
    <w:rsid w:val="007E52F6"/>
    <w:rsid w:val="007E7C5B"/>
    <w:rsid w:val="007F1393"/>
    <w:rsid w:val="007F6E6F"/>
    <w:rsid w:val="00800FFE"/>
    <w:rsid w:val="00824BD5"/>
    <w:rsid w:val="008552CA"/>
    <w:rsid w:val="0087427F"/>
    <w:rsid w:val="008A729E"/>
    <w:rsid w:val="008C37C3"/>
    <w:rsid w:val="008C6CC1"/>
    <w:rsid w:val="008D121F"/>
    <w:rsid w:val="00902DDE"/>
    <w:rsid w:val="00916A76"/>
    <w:rsid w:val="00923112"/>
    <w:rsid w:val="00930FC8"/>
    <w:rsid w:val="00943251"/>
    <w:rsid w:val="0095397C"/>
    <w:rsid w:val="00975E91"/>
    <w:rsid w:val="009834D7"/>
    <w:rsid w:val="00987AD5"/>
    <w:rsid w:val="00995904"/>
    <w:rsid w:val="009A5E76"/>
    <w:rsid w:val="009B4062"/>
    <w:rsid w:val="009C228E"/>
    <w:rsid w:val="009C7589"/>
    <w:rsid w:val="00A1684D"/>
    <w:rsid w:val="00A339A9"/>
    <w:rsid w:val="00A34A78"/>
    <w:rsid w:val="00A365AE"/>
    <w:rsid w:val="00A53EA2"/>
    <w:rsid w:val="00A54F31"/>
    <w:rsid w:val="00A64ACE"/>
    <w:rsid w:val="00A84856"/>
    <w:rsid w:val="00AA4298"/>
    <w:rsid w:val="00AB3406"/>
    <w:rsid w:val="00AE22AC"/>
    <w:rsid w:val="00AE6597"/>
    <w:rsid w:val="00B15E7F"/>
    <w:rsid w:val="00B32B8B"/>
    <w:rsid w:val="00B46DE8"/>
    <w:rsid w:val="00B56B70"/>
    <w:rsid w:val="00B649EB"/>
    <w:rsid w:val="00B668F4"/>
    <w:rsid w:val="00B745FA"/>
    <w:rsid w:val="00B82DDD"/>
    <w:rsid w:val="00B83254"/>
    <w:rsid w:val="00B964EB"/>
    <w:rsid w:val="00BC6C5C"/>
    <w:rsid w:val="00BE364E"/>
    <w:rsid w:val="00BF0E56"/>
    <w:rsid w:val="00BF1D91"/>
    <w:rsid w:val="00C22B35"/>
    <w:rsid w:val="00C41548"/>
    <w:rsid w:val="00C417A1"/>
    <w:rsid w:val="00C54B67"/>
    <w:rsid w:val="00C578F9"/>
    <w:rsid w:val="00C72A43"/>
    <w:rsid w:val="00C74DA4"/>
    <w:rsid w:val="00C76401"/>
    <w:rsid w:val="00C933A6"/>
    <w:rsid w:val="00CB3E0F"/>
    <w:rsid w:val="00CB617F"/>
    <w:rsid w:val="00CC2F3C"/>
    <w:rsid w:val="00CE6619"/>
    <w:rsid w:val="00CF737E"/>
    <w:rsid w:val="00D07096"/>
    <w:rsid w:val="00D16391"/>
    <w:rsid w:val="00D1642F"/>
    <w:rsid w:val="00D23490"/>
    <w:rsid w:val="00D31636"/>
    <w:rsid w:val="00D33D02"/>
    <w:rsid w:val="00D55D7F"/>
    <w:rsid w:val="00D63F8D"/>
    <w:rsid w:val="00D75E43"/>
    <w:rsid w:val="00D81993"/>
    <w:rsid w:val="00D87F1C"/>
    <w:rsid w:val="00D908EA"/>
    <w:rsid w:val="00DA1DB2"/>
    <w:rsid w:val="00DA56B1"/>
    <w:rsid w:val="00DB3161"/>
    <w:rsid w:val="00DC6B0E"/>
    <w:rsid w:val="00DE1B76"/>
    <w:rsid w:val="00DF269A"/>
    <w:rsid w:val="00E179FE"/>
    <w:rsid w:val="00E430AD"/>
    <w:rsid w:val="00E83134"/>
    <w:rsid w:val="00E97FB4"/>
    <w:rsid w:val="00EA0445"/>
    <w:rsid w:val="00EC09A2"/>
    <w:rsid w:val="00ED12B4"/>
    <w:rsid w:val="00EE6A86"/>
    <w:rsid w:val="00EF222A"/>
    <w:rsid w:val="00EF3365"/>
    <w:rsid w:val="00F13224"/>
    <w:rsid w:val="00F3049A"/>
    <w:rsid w:val="00F3252C"/>
    <w:rsid w:val="00F34E53"/>
    <w:rsid w:val="00F35B03"/>
    <w:rsid w:val="00F425E5"/>
    <w:rsid w:val="00F46D2B"/>
    <w:rsid w:val="00F51526"/>
    <w:rsid w:val="00F57B7E"/>
    <w:rsid w:val="00FB54A9"/>
    <w:rsid w:val="00FB561D"/>
    <w:rsid w:val="00FD1B81"/>
    <w:rsid w:val="00FD1F5C"/>
    <w:rsid w:val="00FD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 style="mso-position-horizontal-relative:page;mso-position-vertical-relative:page" fill="f" fillcolor="white" stroke="f">
      <v:fill color="white" on="f"/>
      <v:stroke on="f"/>
      <v:textbox inset="0,0,0,0"/>
      <o:colormru v:ext="edit" colors="#9fc,#b00000,#fff6db,#6f7fc8,#98a3d7,#dedede,#9c9,#c00"/>
    </o:shapedefaults>
    <o:shapelayout v:ext="edit">
      <o:idmap v:ext="edit" data="1"/>
    </o:shapelayout>
  </w:shapeDefaults>
  <w:decimalSymbol w:val="."/>
  <w:listSeparator w:val=","/>
  <w14:docId w14:val="73A0510B"/>
  <w15:chartTrackingRefBased/>
  <w15:docId w15:val="{1F35292D-A8CC-46E7-A016-3F8DD31AF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imes New Roman" w:hAnsi="Trebuchet MS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Comic Sans MS" w:hAnsi="Comic Sans MS"/>
      <w:b/>
      <w:color w:val="3366FF"/>
      <w:sz w:val="36"/>
      <w:szCs w:val="3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Comic Sans MS" w:hAnsi="Comic Sans MS" w:cs="Arial"/>
      <w:b/>
      <w:color w:val="3366FF"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120"/>
      <w:jc w:val="right"/>
      <w:outlineLvl w:val="2"/>
    </w:pPr>
    <w:rPr>
      <w:rFonts w:ascii="Arial" w:hAnsi="Arial" w:cs="Arial"/>
      <w:b/>
      <w:color w:val="3366FF"/>
    </w:rPr>
  </w:style>
  <w:style w:type="paragraph" w:styleId="Heading4">
    <w:name w:val="heading 4"/>
    <w:basedOn w:val="Normal"/>
    <w:next w:val="Normal"/>
    <w:link w:val="Heading4Char"/>
    <w:qFormat/>
    <w:pPr>
      <w:outlineLvl w:val="3"/>
    </w:pPr>
    <w:rPr>
      <w:rFonts w:ascii="Comic Sans MS" w:hAnsi="Comic Sans MS"/>
      <w:b/>
      <w:color w:val="FF0000"/>
      <w:spacing w:val="10"/>
      <w:sz w:val="32"/>
      <w:szCs w:val="32"/>
    </w:rPr>
  </w:style>
  <w:style w:type="paragraph" w:styleId="Heading5">
    <w:name w:val="heading 5"/>
    <w:basedOn w:val="Normal"/>
    <w:next w:val="Normal"/>
    <w:qFormat/>
    <w:pPr>
      <w:jc w:val="right"/>
      <w:outlineLvl w:val="4"/>
    </w:pPr>
    <w:rPr>
      <w:rFonts w:ascii="Arial" w:hAnsi="Arial" w:cs="Arial"/>
      <w:b/>
      <w:color w:val="FFF3D3"/>
      <w:sz w:val="28"/>
    </w:rPr>
  </w:style>
  <w:style w:type="paragraph" w:styleId="Heading6">
    <w:name w:val="heading 6"/>
    <w:next w:val="Normal"/>
    <w:qFormat/>
    <w:pPr>
      <w:outlineLvl w:val="5"/>
    </w:pPr>
    <w:rPr>
      <w:rFonts w:ascii="Arial" w:eastAsia="Times New Roman" w:hAnsi="Arial" w:cs="Arial"/>
      <w:b/>
      <w:color w:val="CC0000"/>
      <w:sz w:val="18"/>
      <w:lang w:val="en-US" w:eastAsia="en-US"/>
    </w:rPr>
  </w:style>
  <w:style w:type="paragraph" w:styleId="Heading9">
    <w:name w:val="heading 9"/>
    <w:next w:val="Normal"/>
    <w:qFormat/>
    <w:pPr>
      <w:outlineLvl w:val="8"/>
    </w:pPr>
    <w:rPr>
      <w:rFonts w:ascii="Arial" w:eastAsia="Times New Roman" w:hAnsi="Arial" w:cs="Arial"/>
      <w:b/>
      <w:color w:val="CC0000"/>
      <w:sz w:val="1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">
    <w:name w:val="List"/>
    <w:basedOn w:val="Normal"/>
    <w:pPr>
      <w:numPr>
        <w:numId w:val="11"/>
      </w:numPr>
      <w:spacing w:after="120"/>
    </w:pPr>
    <w:rPr>
      <w:rFonts w:ascii="Verdana" w:hAnsi="Verdana"/>
    </w:rPr>
  </w:style>
  <w:style w:type="paragraph" w:styleId="BodyText">
    <w:name w:val="Body Text"/>
    <w:pPr>
      <w:spacing w:after="240" w:line="240" w:lineRule="atLeast"/>
    </w:pPr>
    <w:rPr>
      <w:rFonts w:ascii="Verdana" w:eastAsia="Times New Roman" w:hAnsi="Verdana" w:cs="Arial"/>
      <w:lang w:val="en-US" w:eastAsia="en-US"/>
    </w:rPr>
  </w:style>
  <w:style w:type="paragraph" w:customStyle="1" w:styleId="ThisWeekHeading">
    <w:name w:val="This Week Heading"/>
    <w:pPr>
      <w:jc w:val="center"/>
    </w:pPr>
    <w:rPr>
      <w:rFonts w:ascii="Comic Sans MS" w:eastAsia="Times New Roman" w:hAnsi="Comic Sans MS" w:cs="Arial"/>
      <w:b/>
      <w:color w:val="3366FF"/>
      <w:sz w:val="32"/>
      <w:lang w:val="en-US" w:eastAsia="en-US"/>
    </w:rPr>
  </w:style>
  <w:style w:type="paragraph" w:customStyle="1" w:styleId="CaptionText">
    <w:name w:val="Caption Text"/>
    <w:basedOn w:val="Normal"/>
    <w:pPr>
      <w:spacing w:line="240" w:lineRule="atLeast"/>
      <w:jc w:val="center"/>
    </w:pPr>
    <w:rPr>
      <w:rFonts w:ascii="Arial" w:hAnsi="Arial" w:cs="Arial"/>
      <w:sz w:val="18"/>
    </w:rPr>
  </w:style>
  <w:style w:type="paragraph" w:customStyle="1" w:styleId="VolumeandIssue">
    <w:name w:val="Volume and Issue"/>
    <w:basedOn w:val="Normal"/>
    <w:pPr>
      <w:spacing w:line="240" w:lineRule="atLeast"/>
      <w:jc w:val="right"/>
    </w:pPr>
    <w:rPr>
      <w:rFonts w:ascii="Arial" w:hAnsi="Arial" w:cs="Arial"/>
      <w:b/>
      <w:color w:val="FF0000"/>
      <w:spacing w:val="20"/>
      <w:sz w:val="16"/>
      <w:szCs w:val="16"/>
    </w:rPr>
  </w:style>
  <w:style w:type="character" w:customStyle="1" w:styleId="BodyTextCharChar">
    <w:name w:val="Body Text Char Char"/>
    <w:semiHidden/>
    <w:rPr>
      <w:rFonts w:ascii="Arial" w:hAnsi="Arial" w:cs="Arial"/>
      <w:noProof w:val="0"/>
      <w:sz w:val="24"/>
      <w:szCs w:val="24"/>
      <w:lang w:val="en-US" w:eastAsia="en-US" w:bidi="ar-SA"/>
    </w:rPr>
  </w:style>
  <w:style w:type="paragraph" w:customStyle="1" w:styleId="Masthead">
    <w:name w:val="Masthead"/>
    <w:basedOn w:val="Heading1"/>
    <w:pPr>
      <w:jc w:val="center"/>
    </w:pPr>
    <w:rPr>
      <w:color w:val="FF0000"/>
      <w:spacing w:val="10"/>
      <w:sz w:val="56"/>
      <w:szCs w:val="56"/>
    </w:rPr>
  </w:style>
  <w:style w:type="paragraph" w:customStyle="1" w:styleId="SchoolAddress">
    <w:name w:val="School Address"/>
    <w:basedOn w:val="Normal"/>
    <w:pPr>
      <w:jc w:val="right"/>
    </w:pPr>
    <w:rPr>
      <w:rFonts w:ascii="Arial" w:hAnsi="Arial" w:cs="Arial"/>
      <w:sz w:val="18"/>
    </w:rPr>
  </w:style>
  <w:style w:type="paragraph" w:customStyle="1" w:styleId="Weekday">
    <w:name w:val="Weekday"/>
    <w:next w:val="BodyText2"/>
    <w:pPr>
      <w:pBdr>
        <w:top w:val="single" w:sz="8" w:space="1" w:color="FFFF99"/>
        <w:left w:val="single" w:sz="8" w:space="4" w:color="FFFF99"/>
        <w:bottom w:val="single" w:sz="8" w:space="1" w:color="FFFF99"/>
        <w:right w:val="single" w:sz="8" w:space="4" w:color="FFFF99"/>
      </w:pBdr>
      <w:shd w:val="clear" w:color="CC0000" w:fill="FFFF99"/>
      <w:tabs>
        <w:tab w:val="left" w:pos="2970"/>
        <w:tab w:val="right" w:pos="3060"/>
      </w:tabs>
      <w:spacing w:line="360" w:lineRule="exact"/>
    </w:pPr>
    <w:rPr>
      <w:rFonts w:ascii="Verdana" w:eastAsia="Times New Roman" w:hAnsi="Verdana" w:cs="Arial"/>
      <w:b/>
      <w:color w:val="3366FF"/>
      <w:szCs w:val="16"/>
      <w:lang w:val="en-US" w:eastAsia="en-US"/>
    </w:rPr>
  </w:style>
  <w:style w:type="character" w:customStyle="1" w:styleId="BodyTextChar">
    <w:name w:val="Body Text Char"/>
    <w:rPr>
      <w:rFonts w:ascii="Verdana" w:hAnsi="Verdana" w:cs="Arial"/>
      <w:noProof w:val="0"/>
      <w:lang w:val="en-US" w:eastAsia="en-US" w:bidi="ar-SA"/>
    </w:rPr>
  </w:style>
  <w:style w:type="paragraph" w:customStyle="1" w:styleId="PageTitleNumber">
    <w:name w:val="Page Title &amp; Number"/>
    <w:rPr>
      <w:rFonts w:ascii="Comic Sans MS" w:eastAsia="Times New Roman" w:hAnsi="Comic Sans MS" w:cs="Arial"/>
      <w:color w:val="FF0000"/>
      <w:sz w:val="28"/>
      <w:lang w:val="en-US" w:eastAsia="en-US"/>
    </w:rPr>
  </w:style>
  <w:style w:type="paragraph" w:styleId="List2">
    <w:name w:val="List 2"/>
    <w:basedOn w:val="Normal"/>
    <w:pPr>
      <w:numPr>
        <w:numId w:val="12"/>
      </w:numPr>
      <w:spacing w:after="60"/>
    </w:pPr>
    <w:rPr>
      <w:rFonts w:ascii="Verdana" w:hAnsi="Verdana"/>
    </w:rPr>
  </w:style>
  <w:style w:type="paragraph" w:customStyle="1" w:styleId="BackToSchool">
    <w:name w:val="BackToSchool"/>
    <w:basedOn w:val="Normal"/>
    <w:pPr>
      <w:spacing w:line="680" w:lineRule="exact"/>
      <w:jc w:val="center"/>
    </w:pPr>
    <w:rPr>
      <w:rFonts w:ascii="Comic Sans MS" w:hAnsi="Comic Sans MS"/>
      <w:b/>
      <w:i/>
      <w:smallCaps/>
      <w:color w:val="FFFF00"/>
      <w:spacing w:val="56"/>
      <w:sz w:val="64"/>
      <w:szCs w:val="6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BodyText2">
    <w:name w:val="Body Text 2"/>
    <w:basedOn w:val="Normal"/>
    <w:pPr>
      <w:pBdr>
        <w:top w:val="single" w:sz="8" w:space="1" w:color="FFFF99"/>
        <w:left w:val="single" w:sz="8" w:space="4" w:color="FFFF99"/>
        <w:bottom w:val="single" w:sz="8" w:space="1" w:color="FFFF99"/>
        <w:right w:val="single" w:sz="8" w:space="4" w:color="FFFF99"/>
      </w:pBdr>
      <w:shd w:val="clear" w:color="auto" w:fill="FFFF99"/>
    </w:pPr>
    <w:rPr>
      <w:rFonts w:ascii="Verdana" w:hAnsi="Verdana"/>
      <w:sz w:val="20"/>
    </w:r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203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A2035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Heading4Char">
    <w:name w:val="Heading 4 Char"/>
    <w:link w:val="Heading4"/>
    <w:rsid w:val="00EC09A2"/>
    <w:rPr>
      <w:rFonts w:ascii="Comic Sans MS" w:eastAsia="Times New Roman" w:hAnsi="Comic Sans MS" w:cs="Arial"/>
      <w:b/>
      <w:color w:val="FF0000"/>
      <w:spacing w:val="10"/>
      <w:sz w:val="32"/>
      <w:szCs w:val="32"/>
      <w:lang w:val="en-US" w:eastAsia="en-US"/>
    </w:rPr>
  </w:style>
  <w:style w:type="character" w:styleId="Hyperlink">
    <w:name w:val="Hyperlink"/>
    <w:uiPriority w:val="99"/>
    <w:unhideWhenUsed/>
    <w:rsid w:val="006A3919"/>
    <w:rPr>
      <w:color w:val="0000FF"/>
      <w:u w:val="single"/>
    </w:rPr>
  </w:style>
  <w:style w:type="character" w:customStyle="1" w:styleId="Heading1Char">
    <w:name w:val="Heading 1 Char"/>
    <w:link w:val="Heading1"/>
    <w:rsid w:val="008A729E"/>
    <w:rPr>
      <w:rFonts w:ascii="Comic Sans MS" w:eastAsia="Times New Roman" w:hAnsi="Comic Sans MS" w:cs="Arial"/>
      <w:b/>
      <w:color w:val="3366FF"/>
      <w:sz w:val="36"/>
      <w:szCs w:val="36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056EB1"/>
    <w:pPr>
      <w:spacing w:before="100" w:beforeAutospacing="1" w:after="100" w:afterAutospacing="1"/>
    </w:pPr>
    <w:rPr>
      <w:rFonts w:ascii="Times New Roman" w:hAnsi="Times New Roman"/>
      <w:szCs w:val="24"/>
      <w:lang w:val="en-GB" w:eastAsia="en-GB"/>
    </w:rPr>
  </w:style>
  <w:style w:type="character" w:styleId="Strong">
    <w:name w:val="Strong"/>
    <w:uiPriority w:val="22"/>
    <w:qFormat/>
    <w:rsid w:val="00D16391"/>
    <w:rPr>
      <w:b/>
      <w:bCs/>
    </w:rPr>
  </w:style>
  <w:style w:type="paragraph" w:styleId="ListParagraph">
    <w:name w:val="List Paragraph"/>
    <w:basedOn w:val="Normal"/>
    <w:uiPriority w:val="34"/>
    <w:qFormat/>
    <w:rsid w:val="006B6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7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80993">
          <w:marLeft w:val="0"/>
          <w:marRight w:val="0"/>
          <w:marTop w:val="0"/>
          <w:marBottom w:val="300"/>
          <w:divBdr>
            <w:top w:val="single" w:sz="6" w:space="15" w:color="A4B2C7"/>
            <w:left w:val="single" w:sz="6" w:space="15" w:color="A4B2C7"/>
            <w:bottom w:val="single" w:sz="6" w:space="15" w:color="A4B2C7"/>
            <w:right w:val="single" w:sz="6" w:space="15" w:color="A4B2C7"/>
          </w:divBdr>
        </w:div>
      </w:divsChild>
    </w:div>
    <w:div w:id="9164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7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5911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81025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43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25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529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419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810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717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9708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5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http://cache2.allpostersimages.com/p/LRG/21/2143/9RQED00Z/posters/burton-jane-light-sussex-hen-chick.jpg" TargetMode="External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0.png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ppa\AppData\Roaming\Microsoft\Templates\Classroom%20news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ABEE4-CE57-454F-AEBC-CFAA37575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Classroom newsletter</Template>
  <TotalTime>1</TotalTime>
  <Pages>3</Pages>
  <Words>0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 Corporation</Company>
  <LinksUpToDate>false</LinksUpToDate>
  <CharactersWithSpaces>86</CharactersWithSpaces>
  <SharedDoc>false</SharedDoc>
  <HLinks>
    <vt:vector size="6" baseType="variant">
      <vt:variant>
        <vt:i4>65547</vt:i4>
      </vt:variant>
      <vt:variant>
        <vt:i4>-1</vt:i4>
      </vt:variant>
      <vt:variant>
        <vt:i4>1510</vt:i4>
      </vt:variant>
      <vt:variant>
        <vt:i4>1</vt:i4>
      </vt:variant>
      <vt:variant>
        <vt:lpwstr>http://cache2.allpostersimages.com/p/LRG/21/2143/9RQED00Z/posters/burton-jane-light-sussex-hen-chick.jpg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pippa</dc:creator>
  <cp:keywords/>
  <cp:lastModifiedBy>S CARR TJP</cp:lastModifiedBy>
  <cp:revision>2</cp:revision>
  <cp:lastPrinted>2025-09-03T10:26:00Z</cp:lastPrinted>
  <dcterms:created xsi:type="dcterms:W3CDTF">2025-09-03T10:27:00Z</dcterms:created>
  <dcterms:modified xsi:type="dcterms:W3CDTF">2025-09-03T10:27:00Z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TC010706621033</vt:lpwstr>
  </property>
</Properties>
</file>